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61DB2" w14:textId="442F74CE" w:rsidR="00F13922" w:rsidRDefault="000E7D91">
      <w:pPr>
        <w:rPr>
          <w:rFonts w:ascii="Montserrat" w:hAnsi="Montserra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0E9EF" wp14:editId="3180D9F6">
                <wp:simplePos x="0" y="0"/>
                <wp:positionH relativeFrom="column">
                  <wp:posOffset>21265</wp:posOffset>
                </wp:positionH>
                <wp:positionV relativeFrom="paragraph">
                  <wp:posOffset>7442791</wp:posOffset>
                </wp:positionV>
                <wp:extent cx="5380075" cy="149896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075" cy="1498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87CE5" w14:textId="3CEFC837" w:rsidR="000E7D91" w:rsidRPr="000E7D91" w:rsidRDefault="000E7D91" w:rsidP="000E7D91">
                            <w:pPr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7D9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Join us this September for an unforgettable AGM in Liverpool!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0E9EF" id="Rectangle 7" o:spid="_x0000_s1026" style="position:absolute;left:0;text-align:left;margin-left:1.65pt;margin-top:586.05pt;width:423.65pt;height:118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" filled="f" stroked="f" strokeweight="2pt">
                <v:textbox>
                  <w:txbxContent>
                    <w:p w14:paraId="0BF87CE5" w14:textId="3CEFC837" w:rsidR="000E7D91" w:rsidRPr="000E7D91" w:rsidRDefault="000E7D91" w:rsidP="000E7D91">
                      <w:pPr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0E7D9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Join us this September for an unforgettable AGM in Liverpool!</w:t>
                      </w:r>
                    </w:p>
                  </w:txbxContent>
                </v:textbox>
              </v:rect>
            </w:pict>
          </mc:Fallback>
        </mc:AlternateContent>
      </w:r>
      <w:r w:rsidR="00010DB4">
        <w:rPr>
          <w:noProof/>
        </w:rPr>
        <w:drawing>
          <wp:anchor distT="0" distB="0" distL="114300" distR="114300" simplePos="0" relativeHeight="251662336" behindDoc="1" locked="0" layoutInCell="1" allowOverlap="1" wp14:anchorId="43FA3D9F" wp14:editId="22C6F185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579235" cy="6570345"/>
            <wp:effectExtent l="0" t="0" r="0" b="1905"/>
            <wp:wrapTight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ight>
            <wp:docPr id="1" name="Picture 1" descr="A group of statues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statues in front of a building&#10;&#10;Description automatically generated with medium confidence"/>
                    <pic:cNvPicPr/>
                  </pic:nvPicPr>
                  <pic:blipFill rotWithShape="1">
                    <a:blip r:embed="rId12"/>
                    <a:srcRect l="1003" t="430" b="834"/>
                    <a:stretch/>
                  </pic:blipFill>
                  <pic:spPr bwMode="auto">
                    <a:xfrm>
                      <a:off x="0" y="0"/>
                      <a:ext cx="6579235" cy="65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DB4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31005B6" wp14:editId="2AA5F332">
                <wp:simplePos x="0" y="0"/>
                <wp:positionH relativeFrom="page">
                  <wp:align>left</wp:align>
                </wp:positionH>
                <wp:positionV relativeFrom="paragraph">
                  <wp:posOffset>-904142</wp:posOffset>
                </wp:positionV>
                <wp:extent cx="7561580" cy="10646410"/>
                <wp:effectExtent l="0" t="0" r="2032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06464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98948" id="Rectangle 6" o:spid="_x0000_s1026" style="position:absolute;margin-left:0;margin-top:-71.2pt;width:595.4pt;height:838.3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" fillcolor="#003863 [1605]" strokecolor="#162a3c [1604]" strokeweight="2pt">
                <w10:wrap anchorx="page"/>
              </v:rect>
            </w:pict>
          </mc:Fallback>
        </mc:AlternateContent>
      </w:r>
      <w:r w:rsidR="00F13922">
        <w:rPr>
          <w:rFonts w:ascii="Montserrat" w:hAnsi="Montserrat"/>
          <w:sz w:val="22"/>
          <w:szCs w:val="22"/>
        </w:rPr>
        <w:br w:type="page"/>
      </w:r>
    </w:p>
    <w:p w14:paraId="626967C8" w14:textId="1073B4A7" w:rsidR="00667547" w:rsidRDefault="00667547" w:rsidP="00667547">
      <w:pPr>
        <w:ind w:left="0"/>
        <w:jc w:val="both"/>
        <w:rPr>
          <w:rFonts w:ascii="Montserrat" w:hAnsi="Montserrat"/>
          <w:sz w:val="22"/>
          <w:szCs w:val="22"/>
        </w:rPr>
      </w:pPr>
      <w:r w:rsidRPr="00667547">
        <w:rPr>
          <w:rFonts w:ascii="Montserrat" w:hAnsi="Montserrat"/>
          <w:sz w:val="22"/>
          <w:szCs w:val="22"/>
        </w:rPr>
        <w:t xml:space="preserve">We are thrilled to announce that the </w:t>
      </w:r>
      <w:r w:rsidRPr="00CA18E8">
        <w:rPr>
          <w:rFonts w:ascii="Montserrat" w:hAnsi="Montserrat"/>
          <w:b/>
          <w:bCs/>
          <w:sz w:val="22"/>
          <w:szCs w:val="22"/>
        </w:rPr>
        <w:t>Transfrigoroute International (TI) Annual General Meeting (AGM) will be held in Liverpool, UK</w:t>
      </w:r>
      <w:r w:rsidR="00CA18E8">
        <w:rPr>
          <w:rFonts w:ascii="Montserrat" w:hAnsi="Montserrat"/>
          <w:sz w:val="22"/>
          <w:szCs w:val="22"/>
        </w:rPr>
        <w:t xml:space="preserve"> on the 15</w:t>
      </w:r>
      <w:r w:rsidR="00CA18E8" w:rsidRPr="00CA18E8">
        <w:rPr>
          <w:rFonts w:ascii="Montserrat" w:hAnsi="Montserrat"/>
          <w:sz w:val="22"/>
          <w:szCs w:val="22"/>
          <w:vertAlign w:val="superscript"/>
        </w:rPr>
        <w:t>th</w:t>
      </w:r>
      <w:r w:rsidR="00CA18E8">
        <w:rPr>
          <w:rFonts w:ascii="Montserrat" w:hAnsi="Montserrat"/>
          <w:sz w:val="22"/>
          <w:szCs w:val="22"/>
        </w:rPr>
        <w:t xml:space="preserve"> of September 2023,</w:t>
      </w:r>
      <w:r w:rsidRPr="00667547">
        <w:rPr>
          <w:rFonts w:ascii="Montserrat" w:hAnsi="Montserrat"/>
          <w:sz w:val="22"/>
          <w:szCs w:val="22"/>
        </w:rPr>
        <w:t xml:space="preserve"> in conjunction with the esteemed Cold Chain Live! Event. </w:t>
      </w:r>
    </w:p>
    <w:p w14:paraId="3EE2CC4B" w14:textId="2DC972DC" w:rsidR="00667547" w:rsidRDefault="00667547" w:rsidP="00667547">
      <w:pPr>
        <w:ind w:left="0"/>
        <w:jc w:val="both"/>
        <w:rPr>
          <w:rFonts w:ascii="Montserrat" w:hAnsi="Montserrat"/>
          <w:sz w:val="22"/>
          <w:szCs w:val="22"/>
        </w:rPr>
      </w:pPr>
      <w:r w:rsidRPr="00667547">
        <w:rPr>
          <w:rFonts w:ascii="Montserrat" w:hAnsi="Montserrat"/>
          <w:sz w:val="22"/>
          <w:szCs w:val="22"/>
        </w:rPr>
        <w:t xml:space="preserve">TI </w:t>
      </w:r>
      <w:r>
        <w:rPr>
          <w:rFonts w:ascii="Montserrat" w:hAnsi="Montserrat"/>
          <w:sz w:val="22"/>
          <w:szCs w:val="22"/>
        </w:rPr>
        <w:t>is invited to</w:t>
      </w:r>
      <w:r w:rsidRPr="0066754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join </w:t>
      </w:r>
      <w:r w:rsidRPr="00667547">
        <w:rPr>
          <w:rFonts w:ascii="Montserrat" w:hAnsi="Montserrat"/>
          <w:sz w:val="22"/>
          <w:szCs w:val="22"/>
        </w:rPr>
        <w:t>the Cold Chain event on the 14</w:t>
      </w:r>
      <w:r w:rsidRPr="00667547">
        <w:rPr>
          <w:rFonts w:ascii="Montserrat" w:hAnsi="Montserrat"/>
          <w:sz w:val="22"/>
          <w:szCs w:val="22"/>
          <w:vertAlign w:val="superscript"/>
        </w:rPr>
        <w:t>th</w:t>
      </w:r>
      <w:r w:rsidRPr="00667547">
        <w:rPr>
          <w:rFonts w:ascii="Montserrat" w:hAnsi="Montserrat"/>
          <w:sz w:val="22"/>
          <w:szCs w:val="22"/>
        </w:rPr>
        <w:t xml:space="preserve"> of September</w:t>
      </w:r>
      <w:r w:rsidR="00CA18E8">
        <w:rPr>
          <w:rFonts w:ascii="Montserrat" w:hAnsi="Montserrat"/>
          <w:sz w:val="22"/>
          <w:szCs w:val="22"/>
        </w:rPr>
        <w:t xml:space="preserve"> as well as the 15</w:t>
      </w:r>
      <w:r w:rsidR="00CA18E8" w:rsidRPr="00CA18E8">
        <w:rPr>
          <w:rFonts w:ascii="Montserrat" w:hAnsi="Montserrat"/>
          <w:sz w:val="22"/>
          <w:szCs w:val="22"/>
          <w:vertAlign w:val="superscript"/>
        </w:rPr>
        <w:t>th</w:t>
      </w:r>
      <w:r w:rsidR="00CA18E8">
        <w:rPr>
          <w:rFonts w:ascii="Montserrat" w:hAnsi="Montserrat"/>
          <w:sz w:val="22"/>
          <w:szCs w:val="22"/>
        </w:rPr>
        <w:t xml:space="preserve"> in the morning. The TI AGM </w:t>
      </w:r>
      <w:r w:rsidRPr="00667547">
        <w:rPr>
          <w:rFonts w:ascii="Montserrat" w:hAnsi="Montserrat"/>
          <w:sz w:val="22"/>
          <w:szCs w:val="22"/>
        </w:rPr>
        <w:t>will follow</w:t>
      </w:r>
      <w:r w:rsidR="00CA18E8">
        <w:rPr>
          <w:rFonts w:ascii="Montserrat" w:hAnsi="Montserrat"/>
          <w:sz w:val="22"/>
          <w:szCs w:val="22"/>
        </w:rPr>
        <w:t xml:space="preserve"> on the 15</w:t>
      </w:r>
      <w:r w:rsidR="00CA18E8" w:rsidRPr="00CA18E8">
        <w:rPr>
          <w:rFonts w:ascii="Montserrat" w:hAnsi="Montserrat"/>
          <w:sz w:val="22"/>
          <w:szCs w:val="22"/>
          <w:vertAlign w:val="superscript"/>
        </w:rPr>
        <w:t>th</w:t>
      </w:r>
      <w:r w:rsidR="00CA18E8">
        <w:rPr>
          <w:rFonts w:ascii="Montserrat" w:hAnsi="Montserrat"/>
          <w:sz w:val="22"/>
          <w:szCs w:val="22"/>
        </w:rPr>
        <w:t xml:space="preserve"> in the afternoon, as well as a fabulous dinner on the 15</w:t>
      </w:r>
      <w:r w:rsidR="00CA18E8" w:rsidRPr="00CA18E8">
        <w:rPr>
          <w:rFonts w:ascii="Montserrat" w:hAnsi="Montserrat"/>
          <w:sz w:val="22"/>
          <w:szCs w:val="22"/>
          <w:vertAlign w:val="superscript"/>
        </w:rPr>
        <w:t>th</w:t>
      </w:r>
      <w:r w:rsidR="00CA18E8">
        <w:rPr>
          <w:rFonts w:ascii="Montserrat" w:hAnsi="Montserrat"/>
          <w:sz w:val="22"/>
          <w:szCs w:val="22"/>
        </w:rPr>
        <w:t xml:space="preserve"> exclusively for TI members!</w:t>
      </w:r>
      <w:r w:rsidRPr="00667547">
        <w:rPr>
          <w:rFonts w:ascii="Montserrat" w:hAnsi="Montserrat"/>
          <w:sz w:val="22"/>
          <w:szCs w:val="22"/>
        </w:rPr>
        <w:t xml:space="preserve"> </w:t>
      </w:r>
    </w:p>
    <w:p w14:paraId="00F3077C" w14:textId="1D26B60B" w:rsidR="00CA18E8" w:rsidRDefault="00CA18E8" w:rsidP="00667547">
      <w:pPr>
        <w:ind w:left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Below, you will find the agenda of the CCF event!</w:t>
      </w:r>
    </w:p>
    <w:p w14:paraId="20F345A3" w14:textId="09E69276" w:rsidR="00B267A0" w:rsidRPr="00667547" w:rsidRDefault="00667547" w:rsidP="00667547">
      <w:pPr>
        <w:ind w:left="0"/>
        <w:jc w:val="center"/>
        <w:rPr>
          <w:rFonts w:ascii="Montserrat" w:hAnsi="Montserrat"/>
          <w:b/>
          <w:bCs/>
          <w:sz w:val="28"/>
          <w:szCs w:val="28"/>
          <w:lang w:val="en-GB"/>
        </w:rPr>
      </w:pPr>
      <w:r w:rsidRPr="001E7C5E">
        <w:rPr>
          <w:rFonts w:ascii="Montserrat" w:hAnsi="Montserrat"/>
          <w:b/>
          <w:bCs/>
          <w:sz w:val="28"/>
          <w:szCs w:val="28"/>
          <w:lang w:val="en-GB"/>
        </w:rPr>
        <w:t>Meeting Agenda</w:t>
      </w:r>
    </w:p>
    <w:tbl>
      <w:tblPr>
        <w:tblStyle w:val="PlainTable1"/>
        <w:tblW w:w="9213" w:type="dxa"/>
        <w:tblLook w:val="04A0" w:firstRow="1" w:lastRow="0" w:firstColumn="1" w:lastColumn="0" w:noHBand="0" w:noVBand="1"/>
      </w:tblPr>
      <w:tblGrid>
        <w:gridCol w:w="1165"/>
        <w:gridCol w:w="1665"/>
        <w:gridCol w:w="357"/>
        <w:gridCol w:w="140"/>
        <w:gridCol w:w="2307"/>
        <w:gridCol w:w="213"/>
        <w:gridCol w:w="390"/>
        <w:gridCol w:w="2847"/>
        <w:gridCol w:w="129"/>
      </w:tblGrid>
      <w:tr w:rsidR="00B267A0" w:rsidRPr="00B267A0" w14:paraId="2C7286BE" w14:textId="77777777" w:rsidTr="00807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  <w:gridSpan w:val="9"/>
            <w:shd w:val="clear" w:color="auto" w:fill="003963" w:themeFill="accent2" w:themeFillShade="80"/>
            <w:hideMark/>
          </w:tcPr>
          <w:p w14:paraId="59AF12D6" w14:textId="659B41F1" w:rsidR="00B267A0" w:rsidRPr="00B267A0" w:rsidRDefault="00B267A0" w:rsidP="00B267A0">
            <w:pPr>
              <w:spacing w:before="0"/>
              <w:ind w:left="0"/>
              <w:jc w:val="center"/>
              <w:textAlignment w:val="baseline"/>
              <w:rPr>
                <w:sz w:val="32"/>
                <w:szCs w:val="32"/>
              </w:rPr>
            </w:pPr>
            <w:r w:rsidRPr="00B267A0">
              <w:rPr>
                <w:color w:val="FFFFFF" w:themeColor="background1"/>
                <w:sz w:val="32"/>
                <w:szCs w:val="32"/>
                <w:lang w:val="en-GB"/>
              </w:rPr>
              <w:t>DAY ONE – 14</w:t>
            </w:r>
            <w:r w:rsidRPr="00B267A0">
              <w:rPr>
                <w:color w:val="FFFFFF" w:themeColor="background1"/>
                <w:sz w:val="32"/>
                <w:szCs w:val="32"/>
                <w:vertAlign w:val="superscript"/>
                <w:lang w:val="en-GB"/>
              </w:rPr>
              <w:t>th</w:t>
            </w:r>
            <w:r w:rsidRPr="00B267A0">
              <w:rPr>
                <w:color w:val="FFFFFF" w:themeColor="background1"/>
                <w:sz w:val="32"/>
                <w:szCs w:val="32"/>
                <w:lang w:val="en-GB"/>
              </w:rPr>
              <w:t xml:space="preserve"> SEPT</w:t>
            </w:r>
          </w:p>
        </w:tc>
      </w:tr>
      <w:tr w:rsidR="00191A2C" w:rsidRPr="00CA18E8" w14:paraId="7958ADF1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0A7E92F" w14:textId="756684C9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09:00</w:t>
            </w:r>
          </w:p>
        </w:tc>
        <w:tc>
          <w:tcPr>
            <w:tcW w:w="8048" w:type="dxa"/>
            <w:gridSpan w:val="8"/>
            <w:hideMark/>
          </w:tcPr>
          <w:p w14:paraId="04A998D4" w14:textId="3EF05174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sz w:val="19"/>
                <w:szCs w:val="19"/>
                <w:lang w:val="en-GB"/>
              </w:rPr>
              <w:t xml:space="preserve">                                                     </w:t>
            </w:r>
            <w:r w:rsidRPr="00B267A0">
              <w:rPr>
                <w:b/>
                <w:bCs/>
                <w:sz w:val="19"/>
                <w:szCs w:val="19"/>
                <w:lang w:val="en-GB"/>
              </w:rPr>
              <w:t>ARRIVAL COFFEE AND NETWORKING</w:t>
            </w:r>
          </w:p>
        </w:tc>
      </w:tr>
      <w:tr w:rsidR="00CA18E8" w:rsidRPr="00CA18E8" w14:paraId="6E82772A" w14:textId="77777777" w:rsidTr="00CA18E8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A15E7D7" w14:textId="7900F6D2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10:00</w:t>
            </w:r>
          </w:p>
        </w:tc>
        <w:tc>
          <w:tcPr>
            <w:tcW w:w="8048" w:type="dxa"/>
            <w:gridSpan w:val="8"/>
            <w:hideMark/>
          </w:tcPr>
          <w:p w14:paraId="156C1586" w14:textId="77777777" w:rsidR="00B267A0" w:rsidRPr="00B267A0" w:rsidRDefault="00B267A0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Welcome – Sameena Ali-Khan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5599FF2B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E227D06" w14:textId="3509D465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10:05</w:t>
            </w:r>
          </w:p>
        </w:tc>
        <w:tc>
          <w:tcPr>
            <w:tcW w:w="8048" w:type="dxa"/>
            <w:gridSpan w:val="8"/>
            <w:hideMark/>
          </w:tcPr>
          <w:p w14:paraId="2C22FEE9" w14:textId="6BBF5676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</w:rPr>
              <w:t>Paul Bennell - CCF President</w:t>
            </w:r>
          </w:p>
        </w:tc>
      </w:tr>
      <w:tr w:rsidR="00CA18E8" w:rsidRPr="00CA18E8" w14:paraId="5C910167" w14:textId="77777777" w:rsidTr="00CA18E8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0FDEFC40" w14:textId="5525F524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10:20</w:t>
            </w:r>
          </w:p>
        </w:tc>
        <w:tc>
          <w:tcPr>
            <w:tcW w:w="8048" w:type="dxa"/>
            <w:gridSpan w:val="8"/>
            <w:hideMark/>
          </w:tcPr>
          <w:p w14:paraId="787FDEBD" w14:textId="1FFB042B" w:rsidR="00B267A0" w:rsidRPr="00B267A0" w:rsidRDefault="00B267A0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 xml:space="preserve">Data </w:t>
            </w:r>
            <w:r w:rsidRPr="00CA18E8">
              <w:rPr>
                <w:b/>
                <w:bCs/>
                <w:sz w:val="19"/>
                <w:szCs w:val="19"/>
                <w:lang w:val="en-GB"/>
              </w:rPr>
              <w:t>introduction speech (speaker tbc)</w:t>
            </w:r>
            <w:r w:rsidRPr="00B267A0">
              <w:rPr>
                <w:b/>
                <w:bCs/>
                <w:sz w:val="19"/>
                <w:szCs w:val="19"/>
                <w:lang w:val="en-GB"/>
              </w:rPr>
              <w:t>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47D7E0EC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1EFB94A" w14:textId="2C3A46BD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10:40</w:t>
            </w:r>
          </w:p>
        </w:tc>
        <w:tc>
          <w:tcPr>
            <w:tcW w:w="8048" w:type="dxa"/>
            <w:gridSpan w:val="8"/>
            <w:hideMark/>
          </w:tcPr>
          <w:p w14:paraId="24A422CD" w14:textId="052913EA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</w:rPr>
              <w:t xml:space="preserve">Clive Thornley – </w:t>
            </w:r>
            <w:proofErr w:type="spellStart"/>
            <w:r w:rsidRPr="00CA18E8">
              <w:rPr>
                <w:b/>
                <w:bCs/>
                <w:sz w:val="19"/>
                <w:szCs w:val="19"/>
              </w:rPr>
              <w:t>Styne</w:t>
            </w:r>
            <w:proofErr w:type="spellEnd"/>
            <w:r w:rsidRPr="00CA18E8">
              <w:rPr>
                <w:b/>
                <w:bCs/>
                <w:sz w:val="19"/>
                <w:szCs w:val="19"/>
              </w:rPr>
              <w:t xml:space="preserve"> Refrigeration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CA18E8" w:rsidRPr="00CA18E8" w14:paraId="7EA3BA57" w14:textId="77777777" w:rsidTr="00CA18E8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FDC9E64" w14:textId="52B88046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11:00</w:t>
            </w:r>
          </w:p>
        </w:tc>
        <w:tc>
          <w:tcPr>
            <w:tcW w:w="8048" w:type="dxa"/>
            <w:gridSpan w:val="8"/>
            <w:hideMark/>
          </w:tcPr>
          <w:p w14:paraId="0DB5484F" w14:textId="223E67D6" w:rsidR="00B267A0" w:rsidRPr="00B267A0" w:rsidRDefault="00B267A0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DISCUSSION PANEL </w:t>
            </w:r>
            <w:r w:rsidRPr="00CA18E8">
              <w:rPr>
                <w:b/>
                <w:bCs/>
                <w:sz w:val="19"/>
                <w:szCs w:val="19"/>
                <w:lang w:val="en-GB"/>
              </w:rPr>
              <w:t>(including CCF President, Paul Bennell)</w:t>
            </w:r>
            <w:r w:rsidRPr="00B267A0">
              <w:rPr>
                <w:b/>
                <w:bCs/>
                <w:sz w:val="19"/>
                <w:szCs w:val="19"/>
                <w:lang w:val="en-GB"/>
              </w:rPr>
              <w:t>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709B62D7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666BA6D8" w14:textId="0B1DDF70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11:20</w:t>
            </w:r>
          </w:p>
        </w:tc>
        <w:tc>
          <w:tcPr>
            <w:tcW w:w="8048" w:type="dxa"/>
            <w:gridSpan w:val="8"/>
            <w:hideMark/>
          </w:tcPr>
          <w:p w14:paraId="4AEC919F" w14:textId="7BDBB3EB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Prof Tim Lang - Changing Food Systems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37B6C6EA" w14:textId="77777777" w:rsidTr="00CA18E8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42BC965" w14:textId="141195A5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11:45</w:t>
            </w:r>
          </w:p>
        </w:tc>
        <w:tc>
          <w:tcPr>
            <w:tcW w:w="8048" w:type="dxa"/>
            <w:gridSpan w:val="8"/>
            <w:hideMark/>
          </w:tcPr>
          <w:p w14:paraId="6ED9E1C2" w14:textId="11C177A1" w:rsidR="00B267A0" w:rsidRPr="00B267A0" w:rsidRDefault="00B267A0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  <w:lang w:val="en-GB"/>
              </w:rPr>
              <w:t xml:space="preserve">                                                     </w:t>
            </w:r>
            <w:r w:rsidRPr="00B267A0">
              <w:rPr>
                <w:b/>
                <w:bCs/>
                <w:sz w:val="19"/>
                <w:szCs w:val="19"/>
                <w:lang w:val="en-GB"/>
              </w:rPr>
              <w:t>COFFEE BREAK / NETWORKING ZONE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6E156634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AE1F9" w:themeFill="accent3" w:themeFillTint="1A"/>
            <w:hideMark/>
          </w:tcPr>
          <w:p w14:paraId="79F9C729" w14:textId="01A69923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12:15</w:t>
            </w:r>
          </w:p>
        </w:tc>
        <w:tc>
          <w:tcPr>
            <w:tcW w:w="8048" w:type="dxa"/>
            <w:gridSpan w:val="8"/>
            <w:shd w:val="clear" w:color="auto" w:fill="DAE1F9" w:themeFill="accent3" w:themeFillTint="1A"/>
            <w:hideMark/>
          </w:tcPr>
          <w:p w14:paraId="7E5A6D05" w14:textId="77777777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BREAKOUT SESSION 1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B267A0" w:rsidRPr="00CA18E8" w14:paraId="31D9C9D1" w14:textId="77777777" w:rsidTr="00CA18E8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  <w:gridSpan w:val="4"/>
            <w:shd w:val="clear" w:color="auto" w:fill="DAE1F9" w:themeFill="accent3" w:themeFillTint="1A"/>
            <w:hideMark/>
          </w:tcPr>
          <w:p w14:paraId="45FECFCD" w14:textId="6F4D7E0C" w:rsidR="00B267A0" w:rsidRPr="00B267A0" w:rsidRDefault="00B267A0" w:rsidP="00191A2C">
            <w:pPr>
              <w:spacing w:before="0"/>
              <w:ind w:left="0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LOGISTICS ZONE</w:t>
            </w:r>
          </w:p>
        </w:tc>
        <w:tc>
          <w:tcPr>
            <w:tcW w:w="2910" w:type="dxa"/>
            <w:gridSpan w:val="3"/>
            <w:shd w:val="clear" w:color="auto" w:fill="DAE1F9" w:themeFill="accent3" w:themeFillTint="1A"/>
            <w:hideMark/>
          </w:tcPr>
          <w:p w14:paraId="5B76CF80" w14:textId="77777777" w:rsidR="00B267A0" w:rsidRPr="00B267A0" w:rsidRDefault="00B267A0" w:rsidP="00B267A0">
            <w:pPr>
              <w:spacing w:before="0"/>
              <w:ind w:left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TRANSPORT ZONE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2976" w:type="dxa"/>
            <w:gridSpan w:val="2"/>
            <w:shd w:val="clear" w:color="auto" w:fill="DAE1F9" w:themeFill="accent3" w:themeFillTint="1A"/>
            <w:hideMark/>
          </w:tcPr>
          <w:p w14:paraId="78034E25" w14:textId="77777777" w:rsidR="00B267A0" w:rsidRPr="00B267A0" w:rsidRDefault="00B267A0" w:rsidP="00B267A0">
            <w:pPr>
              <w:spacing w:before="0"/>
              <w:ind w:left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ENERGY ZONE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B267A0" w:rsidRPr="00CA18E8" w14:paraId="315FAD2D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  <w:gridSpan w:val="4"/>
            <w:shd w:val="clear" w:color="auto" w:fill="DAE1F9" w:themeFill="accent3" w:themeFillTint="1A"/>
            <w:hideMark/>
          </w:tcPr>
          <w:p w14:paraId="1431553D" w14:textId="0AE98441" w:rsidR="00B267A0" w:rsidRPr="00CA18E8" w:rsidRDefault="00B267A0" w:rsidP="00191A2C">
            <w:pPr>
              <w:ind w:left="0"/>
              <w:rPr>
                <w:sz w:val="19"/>
                <w:szCs w:val="19"/>
              </w:rPr>
            </w:pPr>
            <w:r w:rsidRPr="00CA18E8">
              <w:rPr>
                <w:sz w:val="19"/>
                <w:szCs w:val="19"/>
                <w:lang w:val="en-GB"/>
              </w:rPr>
              <w:t>Topic on Automation </w:t>
            </w:r>
            <w:r w:rsidRPr="00CA18E8">
              <w:rPr>
                <w:sz w:val="19"/>
                <w:szCs w:val="19"/>
              </w:rPr>
              <w:t>(tbc)</w:t>
            </w:r>
          </w:p>
        </w:tc>
        <w:tc>
          <w:tcPr>
            <w:tcW w:w="2910" w:type="dxa"/>
            <w:gridSpan w:val="3"/>
            <w:shd w:val="clear" w:color="auto" w:fill="DAE1F9" w:themeFill="accent3" w:themeFillTint="1A"/>
            <w:hideMark/>
          </w:tcPr>
          <w:p w14:paraId="1A1CF5C7" w14:textId="43CFC9A7" w:rsidR="00B267A0" w:rsidRPr="00CA18E8" w:rsidRDefault="00B267A0" w:rsidP="00B267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  <w:lang w:val="en-GB"/>
              </w:rPr>
              <w:t>Powering EVs – solving the infrastructure conundrum </w:t>
            </w:r>
            <w:r w:rsidRPr="00CA18E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2976" w:type="dxa"/>
            <w:gridSpan w:val="2"/>
            <w:shd w:val="clear" w:color="auto" w:fill="DAE1F9" w:themeFill="accent3" w:themeFillTint="1A"/>
            <w:hideMark/>
          </w:tcPr>
          <w:p w14:paraId="27277FD4" w14:textId="7F183B39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 xml:space="preserve">Heat is </w:t>
            </w:r>
            <w:proofErr w:type="gramStart"/>
            <w:r w:rsidRPr="00B267A0">
              <w:rPr>
                <w:b/>
                <w:bCs/>
                <w:sz w:val="19"/>
                <w:szCs w:val="19"/>
                <w:lang w:val="en-GB"/>
              </w:rPr>
              <w:t>On</w:t>
            </w:r>
            <w:proofErr w:type="gramEnd"/>
            <w:r w:rsidRPr="00B267A0">
              <w:rPr>
                <w:b/>
                <w:bCs/>
                <w:sz w:val="19"/>
                <w:szCs w:val="19"/>
                <w:lang w:val="en-GB"/>
              </w:rPr>
              <w:t xml:space="preserve"> – ending energy waste from refrigeration</w:t>
            </w:r>
            <w:r w:rsidRPr="00B267A0">
              <w:rPr>
                <w:b/>
                <w:bCs/>
                <w:sz w:val="19"/>
                <w:szCs w:val="19"/>
              </w:rPr>
              <w:t>  </w:t>
            </w:r>
          </w:p>
        </w:tc>
      </w:tr>
      <w:tr w:rsidR="00191A2C" w:rsidRPr="00CA18E8" w14:paraId="19B9A4EB" w14:textId="77777777" w:rsidTr="00CA18E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E8363ED" w14:textId="3B83743A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13:15</w:t>
            </w:r>
          </w:p>
        </w:tc>
        <w:tc>
          <w:tcPr>
            <w:tcW w:w="8048" w:type="dxa"/>
            <w:gridSpan w:val="8"/>
            <w:hideMark/>
          </w:tcPr>
          <w:p w14:paraId="519D4700" w14:textId="76B073EA" w:rsidR="00B267A0" w:rsidRPr="00B267A0" w:rsidRDefault="00662CF4" w:rsidP="00662CF4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  <w:lang w:val="en-GB"/>
              </w:rPr>
              <w:t xml:space="preserve">                                                       </w:t>
            </w:r>
            <w:r w:rsidR="00B267A0" w:rsidRPr="00B267A0">
              <w:rPr>
                <w:b/>
                <w:bCs/>
                <w:sz w:val="19"/>
                <w:szCs w:val="19"/>
                <w:lang w:val="en-GB"/>
              </w:rPr>
              <w:t>LUNCH AND NETWORKING ZONE </w:t>
            </w:r>
            <w:r w:rsidR="00B267A0"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5416BC01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AE1F9" w:themeFill="accent3" w:themeFillTint="1A"/>
            <w:hideMark/>
          </w:tcPr>
          <w:p w14:paraId="01F87DA7" w14:textId="3D0E9AE7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14:15</w:t>
            </w:r>
          </w:p>
        </w:tc>
        <w:tc>
          <w:tcPr>
            <w:tcW w:w="8048" w:type="dxa"/>
            <w:gridSpan w:val="8"/>
            <w:shd w:val="clear" w:color="auto" w:fill="DAE1F9" w:themeFill="accent3" w:themeFillTint="1A"/>
            <w:hideMark/>
          </w:tcPr>
          <w:p w14:paraId="34F91E93" w14:textId="77777777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BREAKOUT SESSION 2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B267A0" w:rsidRPr="00CA18E8" w14:paraId="5A1CE74A" w14:textId="77777777" w:rsidTr="00CA18E8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  <w:gridSpan w:val="4"/>
            <w:shd w:val="clear" w:color="auto" w:fill="DAE1F9" w:themeFill="accent3" w:themeFillTint="1A"/>
            <w:hideMark/>
          </w:tcPr>
          <w:p w14:paraId="0737519A" w14:textId="745974D8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LOGISTICS ZONE</w:t>
            </w:r>
          </w:p>
        </w:tc>
        <w:tc>
          <w:tcPr>
            <w:tcW w:w="2910" w:type="dxa"/>
            <w:gridSpan w:val="3"/>
            <w:shd w:val="clear" w:color="auto" w:fill="DAE1F9" w:themeFill="accent3" w:themeFillTint="1A"/>
            <w:hideMark/>
          </w:tcPr>
          <w:p w14:paraId="70422F40" w14:textId="77777777" w:rsidR="00B267A0" w:rsidRPr="00B267A0" w:rsidRDefault="00B267A0" w:rsidP="00B267A0">
            <w:pPr>
              <w:spacing w:before="0"/>
              <w:ind w:left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TRANSPORT ZONE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2976" w:type="dxa"/>
            <w:gridSpan w:val="2"/>
            <w:shd w:val="clear" w:color="auto" w:fill="DAE1F9" w:themeFill="accent3" w:themeFillTint="1A"/>
            <w:hideMark/>
          </w:tcPr>
          <w:p w14:paraId="361B8DD5" w14:textId="77777777" w:rsidR="00B267A0" w:rsidRPr="00B267A0" w:rsidRDefault="00B267A0" w:rsidP="00B267A0">
            <w:pPr>
              <w:spacing w:before="0"/>
              <w:ind w:left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ENERGY ZONE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B267A0" w:rsidRPr="00CA18E8" w14:paraId="7FBE618B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  <w:gridSpan w:val="4"/>
            <w:shd w:val="clear" w:color="auto" w:fill="DAE1F9" w:themeFill="accent3" w:themeFillTint="1A"/>
            <w:hideMark/>
          </w:tcPr>
          <w:p w14:paraId="0CBE354C" w14:textId="26E47603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Be the Boss of You… taking control of risk in your business</w:t>
            </w:r>
          </w:p>
        </w:tc>
        <w:tc>
          <w:tcPr>
            <w:tcW w:w="2910" w:type="dxa"/>
            <w:gridSpan w:val="3"/>
            <w:shd w:val="clear" w:color="auto" w:fill="DAE1F9" w:themeFill="accent3" w:themeFillTint="1A"/>
            <w:hideMark/>
          </w:tcPr>
          <w:p w14:paraId="2E558999" w14:textId="2B739D49" w:rsidR="00B267A0" w:rsidRPr="00B267A0" w:rsidRDefault="00B267A0" w:rsidP="00662CF4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It’s the Data Stupid – how to unlock the transition to diesel free refrigeration 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2976" w:type="dxa"/>
            <w:gridSpan w:val="2"/>
            <w:shd w:val="clear" w:color="auto" w:fill="DAE1F9" w:themeFill="accent3" w:themeFillTint="1A"/>
            <w:hideMark/>
          </w:tcPr>
          <w:p w14:paraId="433C6A14" w14:textId="73EB7850" w:rsidR="00B267A0" w:rsidRPr="00B267A0" w:rsidRDefault="00B267A0" w:rsidP="00662CF4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…And Freeze – the changing face of blast freezing in cold chain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02F60C92" w14:textId="77777777" w:rsidTr="00CA18E8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45B1215C" w14:textId="2590082A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15:15</w:t>
            </w:r>
          </w:p>
        </w:tc>
        <w:tc>
          <w:tcPr>
            <w:tcW w:w="8048" w:type="dxa"/>
            <w:gridSpan w:val="8"/>
            <w:hideMark/>
          </w:tcPr>
          <w:p w14:paraId="375996AC" w14:textId="77777777" w:rsidR="00B267A0" w:rsidRPr="00B267A0" w:rsidRDefault="00B267A0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Prof Richard Wilding – Lessons in Supply Chain Resilience 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016F822C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44CE67A" w14:textId="2195FA24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15:35</w:t>
            </w:r>
          </w:p>
        </w:tc>
        <w:tc>
          <w:tcPr>
            <w:tcW w:w="8048" w:type="dxa"/>
            <w:gridSpan w:val="8"/>
            <w:hideMark/>
          </w:tcPr>
          <w:p w14:paraId="05329AF6" w14:textId="77777777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Terry Jones – NFU, Food Resilience</w:t>
            </w:r>
            <w:r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55ECC37F" w14:textId="77777777" w:rsidTr="00CA18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DE18B4E" w14:textId="11AA0A7A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15:55</w:t>
            </w:r>
          </w:p>
        </w:tc>
        <w:tc>
          <w:tcPr>
            <w:tcW w:w="8048" w:type="dxa"/>
            <w:gridSpan w:val="8"/>
            <w:hideMark/>
          </w:tcPr>
          <w:p w14:paraId="40AA0774" w14:textId="77FD0DB0" w:rsidR="00B267A0" w:rsidRPr="00B267A0" w:rsidRDefault="00662CF4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</w:rPr>
              <w:t>Session tbc</w:t>
            </w:r>
            <w:r w:rsidR="00B267A0" w:rsidRPr="00B267A0">
              <w:rPr>
                <w:b/>
                <w:bCs/>
                <w:sz w:val="19"/>
                <w:szCs w:val="19"/>
              </w:rPr>
              <w:t> </w:t>
            </w:r>
          </w:p>
        </w:tc>
      </w:tr>
      <w:tr w:rsidR="00191A2C" w:rsidRPr="00CA18E8" w14:paraId="21E8DA19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714B2E7" w14:textId="4360A42A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16:15</w:t>
            </w:r>
          </w:p>
        </w:tc>
        <w:tc>
          <w:tcPr>
            <w:tcW w:w="8048" w:type="dxa"/>
            <w:gridSpan w:val="8"/>
            <w:hideMark/>
          </w:tcPr>
          <w:p w14:paraId="70204AF7" w14:textId="79AB4DC8" w:rsidR="00B267A0" w:rsidRPr="00B267A0" w:rsidRDefault="00B267A0" w:rsidP="00B267A0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B267A0">
              <w:rPr>
                <w:b/>
                <w:bCs/>
                <w:sz w:val="19"/>
                <w:szCs w:val="19"/>
                <w:lang w:val="en-GB"/>
              </w:rPr>
              <w:t>DISCUSSION PANEL </w:t>
            </w:r>
            <w:r w:rsidR="00662CF4" w:rsidRPr="00CA18E8">
              <w:rPr>
                <w:b/>
                <w:bCs/>
                <w:sz w:val="19"/>
                <w:szCs w:val="19"/>
              </w:rPr>
              <w:t>(speakers tbc)</w:t>
            </w:r>
          </w:p>
        </w:tc>
      </w:tr>
      <w:tr w:rsidR="00191A2C" w:rsidRPr="00CA18E8" w14:paraId="66E7D150" w14:textId="77777777" w:rsidTr="00CA18E8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C9E36C" w14:textId="6D86C1C9" w:rsidR="00B267A0" w:rsidRPr="00B267A0" w:rsidRDefault="00B267A0" w:rsidP="00191A2C">
            <w:pPr>
              <w:spacing w:before="0"/>
              <w:ind w:left="0"/>
              <w:jc w:val="center"/>
              <w:textAlignment w:val="baseline"/>
              <w:rPr>
                <w:sz w:val="19"/>
                <w:szCs w:val="19"/>
              </w:rPr>
            </w:pPr>
            <w:r w:rsidRPr="00B267A0">
              <w:rPr>
                <w:sz w:val="19"/>
                <w:szCs w:val="19"/>
                <w:lang w:val="en-GB"/>
              </w:rPr>
              <w:t>16:30</w:t>
            </w:r>
          </w:p>
        </w:tc>
        <w:tc>
          <w:tcPr>
            <w:tcW w:w="8048" w:type="dxa"/>
            <w:gridSpan w:val="8"/>
            <w:hideMark/>
          </w:tcPr>
          <w:p w14:paraId="71265716" w14:textId="1E88C976" w:rsidR="00B267A0" w:rsidRPr="00B267A0" w:rsidRDefault="006F3ADF" w:rsidP="00B267A0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CA18E8">
              <w:rPr>
                <w:b/>
                <w:bCs/>
                <w:sz w:val="19"/>
                <w:szCs w:val="19"/>
                <w:lang w:val="en-GB"/>
              </w:rPr>
              <w:t>End of sessions</w:t>
            </w:r>
          </w:p>
        </w:tc>
      </w:tr>
      <w:tr w:rsidR="00191A2C" w:rsidRPr="00CA18E8" w14:paraId="265351D0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9AAEEF" w:themeFill="accent6" w:themeFillTint="66"/>
            <w:hideMark/>
          </w:tcPr>
          <w:p w14:paraId="6FE6F775" w14:textId="2CB01DA1" w:rsidR="00662CF4" w:rsidRPr="00662CF4" w:rsidRDefault="00662CF4" w:rsidP="00191A2C">
            <w:pPr>
              <w:spacing w:before="0"/>
              <w:ind w:left="0"/>
              <w:jc w:val="center"/>
              <w:textAlignment w:val="baseline"/>
              <w:rPr>
                <w:color w:val="FFFFFF" w:themeColor="background1"/>
                <w:sz w:val="19"/>
                <w:szCs w:val="19"/>
              </w:rPr>
            </w:pPr>
            <w:r w:rsidRPr="00662CF4">
              <w:rPr>
                <w:color w:val="FFFFFF" w:themeColor="background1"/>
                <w:sz w:val="19"/>
                <w:szCs w:val="19"/>
                <w:lang w:val="en-GB"/>
              </w:rPr>
              <w:t>18:15</w:t>
            </w:r>
          </w:p>
        </w:tc>
        <w:tc>
          <w:tcPr>
            <w:tcW w:w="8048" w:type="dxa"/>
            <w:gridSpan w:val="8"/>
            <w:shd w:val="clear" w:color="auto" w:fill="9AAEEF" w:themeFill="accent6" w:themeFillTint="66"/>
            <w:hideMark/>
          </w:tcPr>
          <w:p w14:paraId="0AB03E51" w14:textId="1E1EC608" w:rsidR="00662CF4" w:rsidRPr="00662CF4" w:rsidRDefault="00191A2C" w:rsidP="00191A2C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                                          </w:t>
            </w:r>
            <w:r w:rsidR="006F3ADF"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Drinks Reception Sponsored </w:t>
            </w:r>
            <w:proofErr w:type="gramStart"/>
            <w:r w:rsidR="006F3ADF"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By</w:t>
            </w:r>
            <w:proofErr w:type="gramEnd"/>
            <w:r w:rsidR="006F3ADF"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6F3ADF"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Magnavale</w:t>
            </w:r>
            <w:proofErr w:type="spellEnd"/>
          </w:p>
        </w:tc>
      </w:tr>
      <w:tr w:rsidR="00191A2C" w:rsidRPr="00CA18E8" w14:paraId="34A9261A" w14:textId="77777777" w:rsidTr="00CA18E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9AAEEF" w:themeFill="accent6" w:themeFillTint="66"/>
            <w:hideMark/>
          </w:tcPr>
          <w:p w14:paraId="65766EBA" w14:textId="0162EE83" w:rsidR="00662CF4" w:rsidRPr="00662CF4" w:rsidRDefault="00662CF4" w:rsidP="00191A2C">
            <w:pPr>
              <w:spacing w:before="0"/>
              <w:ind w:left="0"/>
              <w:jc w:val="center"/>
              <w:textAlignment w:val="baseline"/>
              <w:rPr>
                <w:color w:val="FFFFFF" w:themeColor="background1"/>
                <w:sz w:val="19"/>
                <w:szCs w:val="19"/>
              </w:rPr>
            </w:pPr>
            <w:r w:rsidRPr="00662CF4">
              <w:rPr>
                <w:color w:val="FFFFFF" w:themeColor="background1"/>
                <w:sz w:val="19"/>
                <w:szCs w:val="19"/>
                <w:lang w:val="en-GB"/>
              </w:rPr>
              <w:t>19:00</w:t>
            </w:r>
            <w:r w:rsidR="00CA18E8" w:rsidRPr="00CA18E8">
              <w:rPr>
                <w:color w:val="FFFFFF" w:themeColor="background1"/>
                <w:sz w:val="19"/>
                <w:szCs w:val="19"/>
                <w:lang w:val="en-GB"/>
              </w:rPr>
              <w:t>-22:00</w:t>
            </w:r>
          </w:p>
        </w:tc>
        <w:tc>
          <w:tcPr>
            <w:tcW w:w="8048" w:type="dxa"/>
            <w:gridSpan w:val="8"/>
            <w:shd w:val="clear" w:color="auto" w:fill="9AAEEF" w:themeFill="accent6" w:themeFillTint="66"/>
            <w:hideMark/>
          </w:tcPr>
          <w:p w14:paraId="0B82D16E" w14:textId="12E0443F" w:rsidR="00662CF4" w:rsidRPr="00662CF4" w:rsidRDefault="00191A2C" w:rsidP="00191A2C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                                                             </w:t>
            </w:r>
            <w:r w:rsidR="006F3ADF"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Street Food Dinner</w:t>
            </w:r>
          </w:p>
        </w:tc>
      </w:tr>
      <w:tr w:rsidR="00191A2C" w:rsidRPr="00CA18E8" w14:paraId="5576B3F2" w14:textId="77777777" w:rsidTr="00CA1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9AAEEF" w:themeFill="accent6" w:themeFillTint="66"/>
            <w:hideMark/>
          </w:tcPr>
          <w:p w14:paraId="582795AD" w14:textId="325CD7B5" w:rsidR="00662CF4" w:rsidRPr="00662CF4" w:rsidRDefault="00662CF4" w:rsidP="00191A2C">
            <w:pPr>
              <w:spacing w:before="0"/>
              <w:ind w:left="0"/>
              <w:jc w:val="center"/>
              <w:textAlignment w:val="baseline"/>
              <w:rPr>
                <w:color w:val="FFFFFF" w:themeColor="background1"/>
                <w:sz w:val="19"/>
                <w:szCs w:val="19"/>
              </w:rPr>
            </w:pPr>
            <w:r w:rsidRPr="00662CF4">
              <w:rPr>
                <w:color w:val="FFFFFF" w:themeColor="background1"/>
                <w:sz w:val="19"/>
                <w:szCs w:val="19"/>
                <w:lang w:val="en-GB"/>
              </w:rPr>
              <w:t>20:30</w:t>
            </w:r>
          </w:p>
        </w:tc>
        <w:tc>
          <w:tcPr>
            <w:tcW w:w="8048" w:type="dxa"/>
            <w:gridSpan w:val="8"/>
            <w:shd w:val="clear" w:color="auto" w:fill="9AAEEF" w:themeFill="accent6" w:themeFillTint="66"/>
            <w:hideMark/>
          </w:tcPr>
          <w:p w14:paraId="01A5ECB6" w14:textId="5E50DC3A" w:rsidR="00662CF4" w:rsidRPr="00662CF4" w:rsidRDefault="00191A2C" w:rsidP="00191A2C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                                                        </w:t>
            </w:r>
            <w:r w:rsidR="006F3ADF" w:rsidRPr="00CA18E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Entertainment / Speaker</w:t>
            </w:r>
          </w:p>
        </w:tc>
      </w:tr>
      <w:tr w:rsidR="00A552D3" w:rsidRPr="00A552D3" w14:paraId="275D251F" w14:textId="77777777" w:rsidTr="00807E6B">
        <w:trPr>
          <w:gridAfter w:val="1"/>
          <w:wAfter w:w="129" w:type="dxa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8"/>
            <w:shd w:val="clear" w:color="auto" w:fill="003963" w:themeFill="accent2" w:themeFillShade="80"/>
            <w:hideMark/>
          </w:tcPr>
          <w:p w14:paraId="1C348EF6" w14:textId="77777777" w:rsidR="00A552D3" w:rsidRPr="00A552D3" w:rsidRDefault="00A552D3" w:rsidP="00A552D3">
            <w:pPr>
              <w:spacing w:before="0"/>
              <w:ind w:left="0"/>
              <w:jc w:val="center"/>
              <w:textAlignment w:val="baseline"/>
            </w:pPr>
            <w:r w:rsidRPr="00A552D3">
              <w:rPr>
                <w:color w:val="FFFFFF" w:themeColor="background1"/>
                <w:sz w:val="32"/>
                <w:szCs w:val="32"/>
                <w:lang w:val="en-GB"/>
              </w:rPr>
              <w:t>DAY TWO- 15</w:t>
            </w:r>
            <w:r w:rsidRPr="00A552D3">
              <w:rPr>
                <w:color w:val="FFFFFF" w:themeColor="background1"/>
                <w:vertAlign w:val="superscript"/>
                <w:lang w:val="en-GB"/>
              </w:rPr>
              <w:t>th</w:t>
            </w:r>
            <w:r w:rsidRPr="00A552D3">
              <w:rPr>
                <w:color w:val="FFFFFF" w:themeColor="background1"/>
                <w:sz w:val="32"/>
                <w:szCs w:val="32"/>
                <w:lang w:val="en-GB"/>
              </w:rPr>
              <w:t xml:space="preserve"> SEPT </w:t>
            </w:r>
            <w:r w:rsidRPr="00A552D3">
              <w:rPr>
                <w:color w:val="FFFFFF" w:themeColor="background1"/>
                <w:sz w:val="32"/>
                <w:szCs w:val="32"/>
              </w:rPr>
              <w:t> </w:t>
            </w:r>
          </w:p>
        </w:tc>
      </w:tr>
      <w:tr w:rsidR="002B6E40" w:rsidRPr="00CA18E8" w14:paraId="39848928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B65E11E" w14:textId="287C746D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09:30</w:t>
            </w:r>
          </w:p>
        </w:tc>
        <w:tc>
          <w:tcPr>
            <w:tcW w:w="7919" w:type="dxa"/>
            <w:gridSpan w:val="7"/>
            <w:hideMark/>
          </w:tcPr>
          <w:p w14:paraId="4E7A00FB" w14:textId="435D2505" w:rsidR="00A552D3" w:rsidRPr="00A552D3" w:rsidRDefault="002B6E40" w:rsidP="00A552D3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sz w:val="20"/>
                <w:szCs w:val="20"/>
                <w:lang w:val="en-GB"/>
              </w:rPr>
              <w:t xml:space="preserve">                                      </w:t>
            </w:r>
            <w:r w:rsidR="00A552D3" w:rsidRPr="00A552D3">
              <w:rPr>
                <w:b/>
                <w:bCs/>
                <w:sz w:val="20"/>
                <w:szCs w:val="20"/>
                <w:lang w:val="en-GB"/>
              </w:rPr>
              <w:t>ARRIVAL COFFEE AND NETWORKING </w:t>
            </w:r>
            <w:r w:rsidR="00A552D3"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72D60FC9" w14:textId="77777777" w:rsidTr="00CA18E8">
        <w:trPr>
          <w:gridAfter w:val="1"/>
          <w:wAfter w:w="129" w:type="dxa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2C8E938E" w14:textId="498B39E3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10:00</w:t>
            </w:r>
          </w:p>
        </w:tc>
        <w:tc>
          <w:tcPr>
            <w:tcW w:w="7919" w:type="dxa"/>
            <w:gridSpan w:val="7"/>
            <w:hideMark/>
          </w:tcPr>
          <w:p w14:paraId="74BF881F" w14:textId="77777777" w:rsidR="00A552D3" w:rsidRPr="00A552D3" w:rsidRDefault="00A552D3" w:rsidP="00A552D3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Welcome – Sameena Ali-Khan   </w:t>
            </w:r>
            <w:r w:rsidRPr="00A552D3">
              <w:rPr>
                <w:sz w:val="20"/>
                <w:szCs w:val="20"/>
              </w:rPr>
              <w:t> </w:t>
            </w:r>
          </w:p>
        </w:tc>
      </w:tr>
      <w:tr w:rsidR="002B6E40" w:rsidRPr="00CA18E8" w14:paraId="3EC2E0DD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9287C0C" w14:textId="7D388D75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10:05</w:t>
            </w:r>
          </w:p>
        </w:tc>
        <w:tc>
          <w:tcPr>
            <w:tcW w:w="7919" w:type="dxa"/>
            <w:gridSpan w:val="7"/>
            <w:hideMark/>
          </w:tcPr>
          <w:p w14:paraId="412B8CBC" w14:textId="77777777" w:rsidR="00A552D3" w:rsidRPr="00A552D3" w:rsidRDefault="00A552D3" w:rsidP="00A552D3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Sophie-Kim Chapman – VP Sustainability DFDS</w:t>
            </w:r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1F6EAAD7" w14:textId="77777777" w:rsidTr="00CA18E8">
        <w:trPr>
          <w:gridAfter w:val="1"/>
          <w:wAfter w:w="129" w:type="dxa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5394C96" w14:textId="7D97B317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10:25</w:t>
            </w:r>
          </w:p>
        </w:tc>
        <w:tc>
          <w:tcPr>
            <w:tcW w:w="7919" w:type="dxa"/>
            <w:gridSpan w:val="7"/>
            <w:hideMark/>
          </w:tcPr>
          <w:p w14:paraId="123BE937" w14:textId="77777777" w:rsidR="00A552D3" w:rsidRPr="00A552D3" w:rsidRDefault="00A552D3" w:rsidP="00A552D3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Scott Tew – Global Head of Sustainability Trane Technologies  </w:t>
            </w:r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5865CB1D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739CB4FF" w14:textId="3FBE87A5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10:45</w:t>
            </w:r>
          </w:p>
        </w:tc>
        <w:tc>
          <w:tcPr>
            <w:tcW w:w="7919" w:type="dxa"/>
            <w:gridSpan w:val="7"/>
            <w:hideMark/>
          </w:tcPr>
          <w:p w14:paraId="5DD891FF" w14:textId="77777777" w:rsidR="00A552D3" w:rsidRPr="00A552D3" w:rsidRDefault="00A552D3" w:rsidP="00A552D3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 xml:space="preserve">Andrew Lawrence – </w:t>
            </w:r>
            <w:proofErr w:type="spellStart"/>
            <w:r w:rsidRPr="00A552D3">
              <w:rPr>
                <w:b/>
                <w:bCs/>
                <w:sz w:val="20"/>
                <w:szCs w:val="20"/>
                <w:lang w:val="en-GB"/>
              </w:rPr>
              <w:t>Sadel</w:t>
            </w:r>
            <w:proofErr w:type="spellEnd"/>
            <w:r w:rsidRPr="00A552D3">
              <w:rPr>
                <w:b/>
                <w:bCs/>
                <w:sz w:val="20"/>
                <w:szCs w:val="20"/>
                <w:lang w:val="en-GB"/>
              </w:rPr>
              <w:t xml:space="preserve"> Group / </w:t>
            </w:r>
            <w:proofErr w:type="spellStart"/>
            <w:r w:rsidRPr="00A552D3">
              <w:rPr>
                <w:b/>
                <w:bCs/>
                <w:sz w:val="20"/>
                <w:szCs w:val="20"/>
                <w:lang w:val="en-GB"/>
              </w:rPr>
              <w:t>Magnavale</w:t>
            </w:r>
            <w:proofErr w:type="spellEnd"/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480043E3" w14:textId="77777777" w:rsidTr="00CA18E8">
        <w:trPr>
          <w:gridAfter w:val="1"/>
          <w:wAfter w:w="129" w:type="dxa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542DEB74" w14:textId="0B669C63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11:05</w:t>
            </w:r>
          </w:p>
        </w:tc>
        <w:tc>
          <w:tcPr>
            <w:tcW w:w="7919" w:type="dxa"/>
            <w:gridSpan w:val="7"/>
            <w:hideMark/>
          </w:tcPr>
          <w:p w14:paraId="00AEABC5" w14:textId="28F4E946" w:rsidR="00A552D3" w:rsidRPr="00A552D3" w:rsidRDefault="00A552D3" w:rsidP="00A552D3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DISCUSSION PANEL</w:t>
            </w:r>
            <w:r w:rsidRPr="00A552D3">
              <w:rPr>
                <w:b/>
                <w:bCs/>
                <w:sz w:val="20"/>
                <w:szCs w:val="20"/>
              </w:rPr>
              <w:t> </w:t>
            </w:r>
            <w:r w:rsidR="002B6E40" w:rsidRPr="00CA18E8">
              <w:rPr>
                <w:b/>
                <w:bCs/>
                <w:sz w:val="20"/>
                <w:szCs w:val="20"/>
              </w:rPr>
              <w:t>(speakers tbc)</w:t>
            </w:r>
          </w:p>
        </w:tc>
      </w:tr>
      <w:tr w:rsidR="002B6E40" w:rsidRPr="00CA18E8" w14:paraId="6727CB5B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E6E5F3B" w14:textId="7A8A3477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11:15</w:t>
            </w:r>
          </w:p>
        </w:tc>
        <w:tc>
          <w:tcPr>
            <w:tcW w:w="7919" w:type="dxa"/>
            <w:gridSpan w:val="7"/>
            <w:hideMark/>
          </w:tcPr>
          <w:p w14:paraId="0B4813AF" w14:textId="58A7D44B" w:rsidR="00A552D3" w:rsidRPr="00A552D3" w:rsidRDefault="00CA18E8" w:rsidP="00A552D3">
            <w:pPr>
              <w:spacing w:before="0"/>
              <w:ind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sz w:val="20"/>
                <w:szCs w:val="20"/>
                <w:lang w:val="en-GB"/>
              </w:rPr>
              <w:t xml:space="preserve">                                              </w:t>
            </w:r>
            <w:r w:rsidR="00A552D3" w:rsidRPr="00A552D3">
              <w:rPr>
                <w:b/>
                <w:bCs/>
                <w:sz w:val="20"/>
                <w:szCs w:val="20"/>
                <w:lang w:val="en-GB"/>
              </w:rPr>
              <w:t>COFFEE – NETWORKING ZONE </w:t>
            </w:r>
            <w:r w:rsidR="00A552D3"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5BC13068" w14:textId="77777777" w:rsidTr="00CA18E8">
        <w:trPr>
          <w:gridAfter w:val="1"/>
          <w:wAfter w:w="129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AE1F9" w:themeFill="accent3" w:themeFillTint="1A"/>
            <w:hideMark/>
          </w:tcPr>
          <w:p w14:paraId="7CB15765" w14:textId="230BA368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11:45</w:t>
            </w:r>
          </w:p>
        </w:tc>
        <w:tc>
          <w:tcPr>
            <w:tcW w:w="7919" w:type="dxa"/>
            <w:gridSpan w:val="7"/>
            <w:shd w:val="clear" w:color="auto" w:fill="DAE1F9" w:themeFill="accent3" w:themeFillTint="1A"/>
            <w:hideMark/>
          </w:tcPr>
          <w:p w14:paraId="3A72A8C4" w14:textId="77777777" w:rsidR="00A552D3" w:rsidRPr="00A552D3" w:rsidRDefault="00A552D3" w:rsidP="00A552D3">
            <w:pPr>
              <w:spacing w:before="0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BREAKOUT SESSION 3 </w:t>
            </w:r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72D53AF5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AE1F9" w:themeFill="accent3" w:themeFillTint="1A"/>
            <w:hideMark/>
          </w:tcPr>
          <w:p w14:paraId="1D6AF161" w14:textId="10888F19" w:rsidR="00A552D3" w:rsidRPr="00A552D3" w:rsidRDefault="00A552D3" w:rsidP="00CA18E8">
            <w:pPr>
              <w:spacing w:before="0"/>
              <w:ind w:left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22" w:type="dxa"/>
            <w:gridSpan w:val="2"/>
            <w:shd w:val="clear" w:color="auto" w:fill="DAE1F9" w:themeFill="accent3" w:themeFillTint="1A"/>
            <w:hideMark/>
          </w:tcPr>
          <w:p w14:paraId="2ABAE9C9" w14:textId="77777777" w:rsidR="00A552D3" w:rsidRPr="00A552D3" w:rsidRDefault="00A552D3" w:rsidP="00A552D3">
            <w:pPr>
              <w:spacing w:before="0"/>
              <w:ind w:left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LOGISTICS ZONE</w:t>
            </w:r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60" w:type="dxa"/>
            <w:gridSpan w:val="3"/>
            <w:shd w:val="clear" w:color="auto" w:fill="DAE1F9" w:themeFill="accent3" w:themeFillTint="1A"/>
            <w:hideMark/>
          </w:tcPr>
          <w:p w14:paraId="5FA78BCD" w14:textId="77777777" w:rsidR="00A552D3" w:rsidRPr="00A552D3" w:rsidRDefault="00A552D3" w:rsidP="00A552D3">
            <w:pPr>
              <w:spacing w:before="0"/>
              <w:ind w:left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52D3">
              <w:rPr>
                <w:b/>
                <w:bCs/>
                <w:sz w:val="20"/>
                <w:szCs w:val="20"/>
                <w:lang w:val="en-GB"/>
              </w:rPr>
              <w:t>TRANSPORT ZONE</w:t>
            </w:r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37" w:type="dxa"/>
            <w:gridSpan w:val="2"/>
            <w:shd w:val="clear" w:color="auto" w:fill="DAE1F9" w:themeFill="accent3" w:themeFillTint="1A"/>
            <w:hideMark/>
          </w:tcPr>
          <w:p w14:paraId="39AB11C3" w14:textId="77777777" w:rsidR="00A552D3" w:rsidRPr="00A552D3" w:rsidRDefault="00A552D3" w:rsidP="00A552D3">
            <w:pPr>
              <w:spacing w:before="0"/>
              <w:ind w:left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A552D3">
              <w:rPr>
                <w:b/>
                <w:bCs/>
                <w:sz w:val="20"/>
                <w:szCs w:val="20"/>
                <w:lang w:val="en-GB"/>
              </w:rPr>
              <w:t>ENERGY  ZONE</w:t>
            </w:r>
            <w:proofErr w:type="gramEnd"/>
            <w:r w:rsidRPr="00A552D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61FF3963" w14:textId="77777777" w:rsidTr="00CA18E8">
        <w:trPr>
          <w:gridAfter w:val="1"/>
          <w:wAfter w:w="129" w:type="dxa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AE1F9" w:themeFill="accent3" w:themeFillTint="1A"/>
            <w:hideMark/>
          </w:tcPr>
          <w:p w14:paraId="7943B007" w14:textId="61E65C0A" w:rsidR="00A552D3" w:rsidRPr="00CA18E8" w:rsidRDefault="00A552D3" w:rsidP="00CA18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2" w:type="dxa"/>
            <w:gridSpan w:val="2"/>
            <w:shd w:val="clear" w:color="auto" w:fill="DAE1F9" w:themeFill="accent3" w:themeFillTint="1A"/>
            <w:hideMark/>
          </w:tcPr>
          <w:p w14:paraId="4C701316" w14:textId="5FBC2309" w:rsidR="00A552D3" w:rsidRPr="00CA18E8" w:rsidRDefault="00A552D3" w:rsidP="002B6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i/>
                <w:iCs/>
                <w:sz w:val="20"/>
                <w:szCs w:val="20"/>
                <w:lang w:val="en-GB"/>
              </w:rPr>
              <w:t>Future Border – digital solutions to old problems </w:t>
            </w:r>
            <w:r w:rsidRPr="00CA18E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60" w:type="dxa"/>
            <w:gridSpan w:val="3"/>
            <w:shd w:val="clear" w:color="auto" w:fill="DAE1F9" w:themeFill="accent3" w:themeFillTint="1A"/>
            <w:hideMark/>
          </w:tcPr>
          <w:p w14:paraId="02990604" w14:textId="4F98F293" w:rsidR="00A552D3" w:rsidRPr="00CA18E8" w:rsidRDefault="00A552D3" w:rsidP="002B6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i/>
                <w:iCs/>
                <w:sz w:val="20"/>
                <w:szCs w:val="20"/>
                <w:lang w:val="en-GB"/>
              </w:rPr>
              <w:t>TI Session</w:t>
            </w:r>
            <w:r w:rsidRPr="00CA18E8">
              <w:rPr>
                <w:b/>
                <w:bCs/>
                <w:sz w:val="20"/>
                <w:szCs w:val="20"/>
              </w:rPr>
              <w:t> </w:t>
            </w:r>
            <w:r w:rsidR="002B6E40" w:rsidRPr="00CA18E8">
              <w:rPr>
                <w:b/>
                <w:bCs/>
                <w:sz w:val="20"/>
                <w:szCs w:val="20"/>
              </w:rPr>
              <w:t xml:space="preserve">on driver shortages </w:t>
            </w:r>
          </w:p>
        </w:tc>
        <w:tc>
          <w:tcPr>
            <w:tcW w:w="3237" w:type="dxa"/>
            <w:gridSpan w:val="2"/>
            <w:shd w:val="clear" w:color="auto" w:fill="DAE1F9" w:themeFill="accent3" w:themeFillTint="1A"/>
            <w:hideMark/>
          </w:tcPr>
          <w:p w14:paraId="7A567624" w14:textId="1C2BE4B9" w:rsidR="00A552D3" w:rsidRPr="00CA18E8" w:rsidRDefault="00A552D3" w:rsidP="002B6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i/>
                <w:iCs/>
                <w:sz w:val="20"/>
                <w:szCs w:val="20"/>
                <w:lang w:val="en-GB"/>
              </w:rPr>
              <w:t>Right first time – principles for excellence in cold store construction and refurbishment </w:t>
            </w:r>
            <w:r w:rsidRPr="00CA18E8">
              <w:rPr>
                <w:b/>
                <w:bCs/>
                <w:sz w:val="20"/>
                <w:szCs w:val="20"/>
              </w:rPr>
              <w:t>  </w:t>
            </w:r>
          </w:p>
        </w:tc>
      </w:tr>
      <w:tr w:rsidR="002B6E40" w:rsidRPr="00CA18E8" w14:paraId="40EF5640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174983FA" w14:textId="5D65E10B" w:rsidR="00A552D3" w:rsidRPr="00CA18E8" w:rsidRDefault="00A552D3" w:rsidP="00CA18E8">
            <w:pPr>
              <w:jc w:val="center"/>
              <w:rPr>
                <w:sz w:val="20"/>
                <w:szCs w:val="20"/>
              </w:rPr>
            </w:pPr>
            <w:r w:rsidRPr="00CA18E8">
              <w:rPr>
                <w:sz w:val="20"/>
                <w:szCs w:val="20"/>
                <w:lang w:val="en-GB"/>
              </w:rPr>
              <w:t>12:45</w:t>
            </w:r>
          </w:p>
        </w:tc>
        <w:tc>
          <w:tcPr>
            <w:tcW w:w="7919" w:type="dxa"/>
            <w:gridSpan w:val="7"/>
            <w:hideMark/>
          </w:tcPr>
          <w:p w14:paraId="7A58CEB4" w14:textId="77777777" w:rsidR="00A552D3" w:rsidRPr="00CA18E8" w:rsidRDefault="00A552D3" w:rsidP="002B6E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sz w:val="20"/>
                <w:szCs w:val="20"/>
                <w:lang w:val="en-GB"/>
              </w:rPr>
              <w:t>CLOSING SESSION </w:t>
            </w:r>
            <w:r w:rsidRPr="00CA18E8">
              <w:rPr>
                <w:b/>
                <w:bCs/>
                <w:sz w:val="20"/>
                <w:szCs w:val="20"/>
              </w:rPr>
              <w:t> </w:t>
            </w:r>
          </w:p>
          <w:p w14:paraId="3B29780D" w14:textId="2B96AFEB" w:rsidR="00A552D3" w:rsidRPr="00CA18E8" w:rsidRDefault="00A552D3" w:rsidP="00052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sz w:val="20"/>
                <w:szCs w:val="20"/>
                <w:lang w:val="en-GB"/>
              </w:rPr>
              <w:t>TI President, Shane, Mike McClendon  </w:t>
            </w:r>
            <w:r w:rsidRPr="00CA18E8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2B6E40" w:rsidRPr="00CA18E8" w14:paraId="4E2ADBAF" w14:textId="77777777" w:rsidTr="00CA18E8">
        <w:trPr>
          <w:gridAfter w:val="1"/>
          <w:wAfter w:w="129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hideMark/>
          </w:tcPr>
          <w:p w14:paraId="38CCB2B0" w14:textId="2877550A" w:rsidR="00A552D3" w:rsidRPr="00CA18E8" w:rsidRDefault="00A552D3" w:rsidP="00CA18E8">
            <w:pPr>
              <w:jc w:val="center"/>
              <w:rPr>
                <w:sz w:val="20"/>
                <w:szCs w:val="20"/>
              </w:rPr>
            </w:pPr>
            <w:r w:rsidRPr="00CA18E8">
              <w:rPr>
                <w:sz w:val="20"/>
                <w:szCs w:val="20"/>
                <w:lang w:val="en-GB"/>
              </w:rPr>
              <w:t>13:30</w:t>
            </w:r>
          </w:p>
        </w:tc>
        <w:tc>
          <w:tcPr>
            <w:tcW w:w="7919" w:type="dxa"/>
            <w:gridSpan w:val="7"/>
            <w:hideMark/>
          </w:tcPr>
          <w:p w14:paraId="1FEFD0D2" w14:textId="77777777" w:rsidR="00A552D3" w:rsidRPr="00CA18E8" w:rsidRDefault="00A552D3" w:rsidP="002B6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sz w:val="20"/>
                <w:szCs w:val="20"/>
                <w:lang w:val="en-GB"/>
              </w:rPr>
              <w:t>FINISH </w:t>
            </w:r>
            <w:r w:rsidRPr="00CA18E8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552D3" w:rsidRPr="00A552D3" w14:paraId="2E69E330" w14:textId="77777777" w:rsidTr="00CA18E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9" w:type="dxa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8"/>
            <w:hideMark/>
          </w:tcPr>
          <w:p w14:paraId="5D3AA8C8" w14:textId="77777777" w:rsidR="00A552D3" w:rsidRPr="00A552D3" w:rsidRDefault="00A552D3" w:rsidP="00A552D3">
            <w:pPr>
              <w:shd w:val="clear" w:color="auto" w:fill="FFFFFF"/>
              <w:spacing w:before="0"/>
              <w:ind w:left="0"/>
              <w:jc w:val="center"/>
              <w:textAlignment w:val="baseline"/>
            </w:pPr>
            <w:r w:rsidRPr="00A552D3">
              <w:rPr>
                <w:color w:val="002060"/>
                <w:sz w:val="32"/>
                <w:szCs w:val="32"/>
                <w:lang w:val="en-GB"/>
              </w:rPr>
              <w:t xml:space="preserve">COLD CHAIN </w:t>
            </w:r>
            <w:r w:rsidRPr="00A552D3">
              <w:rPr>
                <w:color w:val="990033"/>
                <w:sz w:val="32"/>
                <w:szCs w:val="32"/>
                <w:lang w:val="en-GB"/>
              </w:rPr>
              <w:t xml:space="preserve">LIVE! </w:t>
            </w:r>
            <w:r w:rsidRPr="00A552D3">
              <w:rPr>
                <w:sz w:val="32"/>
                <w:szCs w:val="32"/>
                <w:lang w:val="en-GB"/>
              </w:rPr>
              <w:t>IS</w:t>
            </w:r>
            <w:r w:rsidRPr="00A552D3">
              <w:rPr>
                <w:color w:val="990033"/>
                <w:sz w:val="32"/>
                <w:szCs w:val="32"/>
                <w:lang w:val="en-GB"/>
              </w:rPr>
              <w:t xml:space="preserve"> </w:t>
            </w:r>
            <w:r w:rsidRPr="00A552D3">
              <w:rPr>
                <w:sz w:val="32"/>
                <w:szCs w:val="32"/>
                <w:lang w:val="en-GB"/>
              </w:rPr>
              <w:t xml:space="preserve">BROUGHT TO YOU BY THE </w:t>
            </w:r>
            <w:r w:rsidRPr="00A552D3">
              <w:rPr>
                <w:color w:val="0070C0"/>
                <w:sz w:val="32"/>
                <w:szCs w:val="32"/>
                <w:lang w:val="en-GB"/>
              </w:rPr>
              <w:t xml:space="preserve">COLD CHAIN </w:t>
            </w:r>
            <w:r w:rsidRPr="00A552D3">
              <w:rPr>
                <w:color w:val="93C90E"/>
                <w:sz w:val="32"/>
                <w:szCs w:val="32"/>
                <w:lang w:val="en-GB"/>
              </w:rPr>
              <w:t>FEDERATION</w:t>
            </w:r>
            <w:r w:rsidRPr="00A552D3">
              <w:rPr>
                <w:sz w:val="32"/>
                <w:szCs w:val="32"/>
                <w:lang w:val="en-GB"/>
              </w:rPr>
              <w:t xml:space="preserve"> IN PARTNERSHIP WITH OUR </w:t>
            </w:r>
            <w:r w:rsidRPr="00A552D3">
              <w:rPr>
                <w:color w:val="767171"/>
                <w:sz w:val="32"/>
                <w:szCs w:val="32"/>
                <w:lang w:val="en-GB"/>
              </w:rPr>
              <w:t>PLATINUM PARTNERS</w:t>
            </w:r>
            <w:r w:rsidRPr="00A552D3">
              <w:rPr>
                <w:color w:val="767171"/>
                <w:sz w:val="32"/>
                <w:szCs w:val="32"/>
              </w:rPr>
              <w:t> </w:t>
            </w:r>
          </w:p>
        </w:tc>
      </w:tr>
      <w:tr w:rsidR="002B6E40" w:rsidRPr="00CA18E8" w14:paraId="13EA6030" w14:textId="77777777" w:rsidTr="00CA18E8">
        <w:trPr>
          <w:gridAfter w:val="1"/>
          <w:wAfter w:w="129" w:type="dxa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hideMark/>
          </w:tcPr>
          <w:p w14:paraId="2F3D7CCF" w14:textId="00E2F499" w:rsidR="00A552D3" w:rsidRPr="00A552D3" w:rsidRDefault="00A552D3" w:rsidP="00A552D3">
            <w:pPr>
              <w:shd w:val="clear" w:color="auto" w:fill="FFFFFF"/>
              <w:spacing w:before="0"/>
              <w:ind w:left="0"/>
              <w:jc w:val="center"/>
              <w:textAlignment w:val="baseline"/>
            </w:pPr>
            <w:r w:rsidRPr="00CA18E8">
              <w:rPr>
                <w:noProof/>
                <w:sz w:val="28"/>
                <w:szCs w:val="28"/>
                <w:lang w:val="en-GB"/>
              </w:rPr>
              <w:drawing>
                <wp:inline distT="0" distB="0" distL="0" distR="0" wp14:anchorId="38459DCB" wp14:editId="563D1888">
                  <wp:extent cx="1640750" cy="660903"/>
                  <wp:effectExtent l="0" t="0" r="0" b="6350"/>
                  <wp:docPr id="5" name="Picture 5" descr="A picture containing font, logo, text,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font, logo, text,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83" cy="66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  <w:gridSpan w:val="3"/>
            <w:hideMark/>
          </w:tcPr>
          <w:p w14:paraId="64E9D8E7" w14:textId="2931EFD7" w:rsidR="00A552D3" w:rsidRPr="00A552D3" w:rsidRDefault="00A552D3" w:rsidP="00A552D3">
            <w:pPr>
              <w:shd w:val="clear" w:color="auto" w:fill="FFFFFF"/>
              <w:spacing w:before="0"/>
              <w:ind w:left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18E8"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61C348E4" wp14:editId="2D82D255">
                  <wp:extent cx="1608961" cy="688064"/>
                  <wp:effectExtent l="0" t="0" r="0" b="0"/>
                  <wp:docPr id="4" name="Picture 4" descr="A picture containing text, font, logo,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font, logo,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01" cy="68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2D3">
              <w:rPr>
                <w:sz w:val="20"/>
                <w:szCs w:val="20"/>
              </w:rPr>
              <w:t> </w:t>
            </w:r>
          </w:p>
        </w:tc>
        <w:tc>
          <w:tcPr>
            <w:tcW w:w="3450" w:type="dxa"/>
            <w:gridSpan w:val="3"/>
            <w:hideMark/>
          </w:tcPr>
          <w:p w14:paraId="7A330F99" w14:textId="1D965990" w:rsidR="00A552D3" w:rsidRPr="00A552D3" w:rsidRDefault="00A552D3" w:rsidP="00A552D3">
            <w:pPr>
              <w:shd w:val="clear" w:color="auto" w:fill="FFFFFF"/>
              <w:spacing w:before="0"/>
              <w:ind w:left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18E8"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1BD02BFF" wp14:editId="7DFE3DD0">
                  <wp:extent cx="2009775" cy="724535"/>
                  <wp:effectExtent l="0" t="0" r="9525" b="0"/>
                  <wp:docPr id="2" name="Picture 2" descr="A black text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black text on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2D3">
              <w:rPr>
                <w:sz w:val="20"/>
                <w:szCs w:val="20"/>
              </w:rPr>
              <w:t> </w:t>
            </w:r>
          </w:p>
        </w:tc>
      </w:tr>
    </w:tbl>
    <w:p w14:paraId="36A6A541" w14:textId="72CF26D6" w:rsidR="00A552D3" w:rsidRPr="00CA18E8" w:rsidRDefault="00A552D3" w:rsidP="00D040BB">
      <w:pPr>
        <w:spacing w:before="0" w:after="0" w:line="240" w:lineRule="auto"/>
        <w:ind w:left="0"/>
        <w:textAlignment w:val="baseline"/>
        <w:rPr>
          <w:sz w:val="18"/>
          <w:szCs w:val="18"/>
        </w:rPr>
      </w:pPr>
      <w:r w:rsidRPr="00A552D3">
        <w:rPr>
          <w:color w:val="0070C0"/>
          <w:sz w:val="28"/>
          <w:szCs w:val="28"/>
        </w:rPr>
        <w:t> </w:t>
      </w:r>
    </w:p>
    <w:tbl>
      <w:tblPr>
        <w:tblStyle w:val="PlainTable1"/>
        <w:tblW w:w="9016" w:type="dxa"/>
        <w:tblLook w:val="04A0" w:firstRow="1" w:lastRow="0" w:firstColumn="1" w:lastColumn="0" w:noHBand="0" w:noVBand="1"/>
      </w:tblPr>
      <w:tblGrid>
        <w:gridCol w:w="895"/>
        <w:gridCol w:w="8121"/>
      </w:tblGrid>
      <w:tr w:rsidR="00D040BB" w:rsidRPr="00CA18E8" w14:paraId="6EADDF8C" w14:textId="77777777" w:rsidTr="00A367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shd w:val="clear" w:color="auto" w:fill="DAE1F9" w:themeFill="accent3" w:themeFillTint="1A"/>
            <w:hideMark/>
          </w:tcPr>
          <w:p w14:paraId="19D7BB87" w14:textId="2D072A38" w:rsidR="00D040BB" w:rsidRPr="00A552D3" w:rsidRDefault="00D040BB" w:rsidP="00AB3FB5">
            <w:pPr>
              <w:spacing w:before="0"/>
              <w:ind w:left="0"/>
              <w:textAlignment w:val="baseline"/>
              <w:rPr>
                <w:sz w:val="20"/>
                <w:szCs w:val="20"/>
              </w:rPr>
            </w:pPr>
            <w:r w:rsidRPr="00A552D3">
              <w:rPr>
                <w:sz w:val="20"/>
                <w:szCs w:val="20"/>
                <w:lang w:val="en-GB"/>
              </w:rPr>
              <w:t>1</w:t>
            </w:r>
            <w:r w:rsidR="00A36773" w:rsidRPr="00CA18E8">
              <w:rPr>
                <w:sz w:val="20"/>
                <w:szCs w:val="20"/>
                <w:lang w:val="en-GB"/>
              </w:rPr>
              <w:t>5:00-17:00</w:t>
            </w:r>
          </w:p>
        </w:tc>
        <w:tc>
          <w:tcPr>
            <w:tcW w:w="8121" w:type="dxa"/>
            <w:shd w:val="clear" w:color="auto" w:fill="DAE1F9" w:themeFill="accent3" w:themeFillTint="1A"/>
            <w:hideMark/>
          </w:tcPr>
          <w:p w14:paraId="0441E2FE" w14:textId="660995B1" w:rsidR="00D040BB" w:rsidRPr="00A552D3" w:rsidRDefault="00A36773" w:rsidP="00AB3FB5">
            <w:pPr>
              <w:spacing w:before="0"/>
              <w:ind w:left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18E8">
              <w:rPr>
                <w:sz w:val="28"/>
                <w:szCs w:val="28"/>
                <w:lang w:val="en-GB"/>
              </w:rPr>
              <w:t xml:space="preserve">                                TI Annual General Assembly </w:t>
            </w:r>
            <w:r w:rsidR="00D040BB" w:rsidRPr="00A552D3">
              <w:rPr>
                <w:sz w:val="28"/>
                <w:szCs w:val="28"/>
                <w:lang w:val="en-GB"/>
              </w:rPr>
              <w:t> </w:t>
            </w:r>
            <w:r w:rsidR="00D040BB" w:rsidRPr="00A552D3">
              <w:rPr>
                <w:sz w:val="28"/>
                <w:szCs w:val="28"/>
              </w:rPr>
              <w:t> </w:t>
            </w:r>
          </w:p>
        </w:tc>
      </w:tr>
      <w:tr w:rsidR="00D040BB" w:rsidRPr="00CA18E8" w14:paraId="2B7CEE4F" w14:textId="77777777" w:rsidTr="00A36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shd w:val="clear" w:color="auto" w:fill="FFFFFF" w:themeFill="background1"/>
            <w:hideMark/>
          </w:tcPr>
          <w:p w14:paraId="343258BE" w14:textId="3ADDCA5C" w:rsidR="00D040BB" w:rsidRPr="00CA18E8" w:rsidRDefault="00D040BB" w:rsidP="00A36773">
            <w:pPr>
              <w:ind w:left="0"/>
              <w:rPr>
                <w:sz w:val="20"/>
                <w:szCs w:val="20"/>
              </w:rPr>
            </w:pPr>
            <w:r w:rsidRPr="00CA18E8">
              <w:rPr>
                <w:sz w:val="20"/>
                <w:szCs w:val="20"/>
                <w:lang w:val="en-GB"/>
              </w:rPr>
              <w:t>1</w:t>
            </w:r>
            <w:r w:rsidR="00A36773" w:rsidRPr="00CA18E8">
              <w:rPr>
                <w:sz w:val="20"/>
                <w:szCs w:val="20"/>
                <w:lang w:val="en-GB"/>
              </w:rPr>
              <w:t>9</w:t>
            </w:r>
            <w:r w:rsidRPr="00CA18E8">
              <w:rPr>
                <w:sz w:val="20"/>
                <w:szCs w:val="20"/>
                <w:lang w:val="en-GB"/>
              </w:rPr>
              <w:t>:</w:t>
            </w:r>
            <w:r w:rsidR="00A36773" w:rsidRPr="00CA18E8">
              <w:rPr>
                <w:sz w:val="20"/>
                <w:szCs w:val="20"/>
                <w:lang w:val="en-GB"/>
              </w:rPr>
              <w:t>00</w:t>
            </w:r>
            <w:r w:rsidRPr="00CA18E8">
              <w:rPr>
                <w:sz w:val="20"/>
                <w:szCs w:val="20"/>
              </w:rPr>
              <w:t> </w:t>
            </w:r>
          </w:p>
        </w:tc>
        <w:tc>
          <w:tcPr>
            <w:tcW w:w="8121" w:type="dxa"/>
            <w:shd w:val="clear" w:color="auto" w:fill="FFFFFF" w:themeFill="background1"/>
            <w:hideMark/>
          </w:tcPr>
          <w:p w14:paraId="67EA8854" w14:textId="14B6DB8D" w:rsidR="00D040BB" w:rsidRPr="00CA18E8" w:rsidRDefault="00A36773" w:rsidP="00AB3F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18E8">
              <w:rPr>
                <w:b/>
                <w:bCs/>
                <w:sz w:val="28"/>
                <w:szCs w:val="28"/>
                <w:lang w:val="en-GB"/>
              </w:rPr>
              <w:t xml:space="preserve">                          TI Only Dinner Event in Liverpool</w:t>
            </w:r>
            <w:r w:rsidR="00D040BB" w:rsidRPr="00CA18E8">
              <w:rPr>
                <w:b/>
                <w:bCs/>
                <w:sz w:val="28"/>
                <w:szCs w:val="28"/>
                <w:lang w:val="en-GB"/>
              </w:rPr>
              <w:t>  </w:t>
            </w:r>
            <w:r w:rsidR="00D040BB" w:rsidRPr="00CA18E8">
              <w:rPr>
                <w:b/>
                <w:bCs/>
                <w:sz w:val="28"/>
                <w:szCs w:val="28"/>
              </w:rPr>
              <w:t> </w:t>
            </w:r>
          </w:p>
        </w:tc>
      </w:tr>
    </w:tbl>
    <w:p w14:paraId="120818BF" w14:textId="77777777" w:rsidR="002B6E40" w:rsidRPr="00D040BB" w:rsidRDefault="002B6E40">
      <w:pPr>
        <w:rPr>
          <w:rFonts w:ascii="Montserrat" w:hAnsi="Montserrat"/>
          <w:b/>
          <w:sz w:val="28"/>
          <w:szCs w:val="28"/>
        </w:rPr>
      </w:pPr>
    </w:p>
    <w:p w14:paraId="265FEB21" w14:textId="77777777" w:rsidR="00052870" w:rsidRDefault="00052870">
      <w:pPr>
        <w:rPr>
          <w:rFonts w:ascii="Montserrat" w:hAnsi="Montserrat"/>
          <w:b/>
          <w:sz w:val="28"/>
          <w:szCs w:val="28"/>
          <w:lang w:val="en-GB"/>
        </w:rPr>
      </w:pPr>
    </w:p>
    <w:p w14:paraId="589A1AF5" w14:textId="77777777" w:rsidR="00052870" w:rsidRDefault="00052870">
      <w:pPr>
        <w:rPr>
          <w:rFonts w:ascii="Montserrat" w:hAnsi="Montserrat"/>
          <w:b/>
          <w:sz w:val="28"/>
          <w:szCs w:val="28"/>
          <w:lang w:val="en-GB"/>
        </w:rPr>
      </w:pPr>
    </w:p>
    <w:p w14:paraId="165CAC03" w14:textId="77777777" w:rsidR="00052870" w:rsidRDefault="00052870">
      <w:pPr>
        <w:rPr>
          <w:rFonts w:ascii="Montserrat" w:hAnsi="Montserrat"/>
          <w:b/>
          <w:sz w:val="28"/>
          <w:szCs w:val="28"/>
          <w:lang w:val="en-GB"/>
        </w:rPr>
      </w:pPr>
    </w:p>
    <w:p w14:paraId="1813D95B" w14:textId="57A480AD" w:rsidR="00A60B94" w:rsidRPr="001E7C5E" w:rsidRDefault="00B73DF2" w:rsidP="0066485E">
      <w:pPr>
        <w:pStyle w:val="ListNumber"/>
        <w:numPr>
          <w:ilvl w:val="0"/>
          <w:numId w:val="0"/>
        </w:numPr>
        <w:jc w:val="center"/>
        <w:rPr>
          <w:rFonts w:ascii="Montserrat" w:hAnsi="Montserrat"/>
          <w:sz w:val="28"/>
          <w:szCs w:val="28"/>
          <w:lang w:val="en-GB"/>
        </w:rPr>
      </w:pPr>
      <w:r w:rsidRPr="001E7C5E">
        <w:rPr>
          <w:rFonts w:ascii="Montserrat" w:hAnsi="Montserrat"/>
          <w:sz w:val="28"/>
          <w:szCs w:val="28"/>
          <w:lang w:val="en-GB"/>
        </w:rPr>
        <w:t>Location</w:t>
      </w:r>
      <w:r w:rsidR="00CA18E8">
        <w:rPr>
          <w:rFonts w:ascii="Montserrat" w:hAnsi="Montserrat"/>
          <w:sz w:val="28"/>
          <w:szCs w:val="28"/>
          <w:lang w:val="en-GB"/>
        </w:rPr>
        <w:t xml:space="preserve"> of the CCF event &amp; the TI AGM</w:t>
      </w:r>
    </w:p>
    <w:p w14:paraId="7F419689" w14:textId="53455D39" w:rsidR="000172E0" w:rsidRPr="001E7C5E" w:rsidRDefault="000172E0" w:rsidP="0066485E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4F4A63D6" w14:textId="37F521D8" w:rsidR="00B73DF2" w:rsidRPr="00B267A0" w:rsidRDefault="00E14F35" w:rsidP="001E7C5E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sz w:val="22"/>
          <w:szCs w:val="22"/>
          <w:lang w:val="en-GB"/>
        </w:rPr>
      </w:pPr>
      <w:r w:rsidRPr="001E7C5E">
        <w:rPr>
          <w:rFonts w:ascii="Montserrat" w:hAnsi="Montserrat"/>
          <w:b w:val="0"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658240" behindDoc="0" locked="0" layoutInCell="1" allowOverlap="1" wp14:anchorId="5AC10C19" wp14:editId="5438053D">
            <wp:simplePos x="0" y="0"/>
            <wp:positionH relativeFrom="margin">
              <wp:posOffset>3367549</wp:posOffset>
            </wp:positionH>
            <wp:positionV relativeFrom="paragraph">
              <wp:posOffset>6985</wp:posOffset>
            </wp:positionV>
            <wp:extent cx="2371090" cy="1580515"/>
            <wp:effectExtent l="0" t="0" r="0" b="635"/>
            <wp:wrapSquare wrapText="bothSides"/>
            <wp:docPr id="9" name="Picture 9" descr="A picture containing cloud, sky, building, archite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ud, sky, building, architectur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215" w:rsidRPr="00B267A0">
        <w:rPr>
          <w:rFonts w:ascii="Montserrat" w:hAnsi="Montserrat"/>
          <w:sz w:val="22"/>
          <w:szCs w:val="22"/>
          <w:lang w:val="en-GB"/>
        </w:rPr>
        <w:t>ACC Liverpool</w:t>
      </w:r>
    </w:p>
    <w:p w14:paraId="23AC2305" w14:textId="324E6078" w:rsidR="004D6215" w:rsidRPr="00B267A0" w:rsidRDefault="004D6215" w:rsidP="001E7C5E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41E0876B" w14:textId="79ED2DAF" w:rsidR="00DB7FCB" w:rsidRPr="00B267A0" w:rsidRDefault="00DB7FCB" w:rsidP="0066485E">
      <w:pPr>
        <w:pStyle w:val="ListNumber"/>
        <w:numPr>
          <w:ilvl w:val="0"/>
          <w:numId w:val="0"/>
        </w:numPr>
        <w:jc w:val="both"/>
        <w:rPr>
          <w:rFonts w:ascii="Montserrat" w:hAnsi="Montserrat"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Address:</w:t>
      </w:r>
    </w:p>
    <w:p w14:paraId="54EE2C6A" w14:textId="5ED81386" w:rsidR="001E7C5E" w:rsidRPr="00B267A0" w:rsidRDefault="0066485E" w:rsidP="001E7C5E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King's Dock, Port of Liverpool, Kings Dock St Liverpool</w:t>
      </w:r>
    </w:p>
    <w:p w14:paraId="7EC5DEF5" w14:textId="575291AD" w:rsidR="001E7C5E" w:rsidRPr="00B267A0" w:rsidRDefault="0066485E" w:rsidP="001E7C5E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L3 4FP</w:t>
      </w:r>
    </w:p>
    <w:p w14:paraId="30972D64" w14:textId="5ECEFBDF" w:rsidR="00DB7FCB" w:rsidRPr="00B267A0" w:rsidRDefault="0066485E" w:rsidP="0066485E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United Kingdom</w:t>
      </w:r>
    </w:p>
    <w:p w14:paraId="023C7394" w14:textId="0A988D6C" w:rsidR="00DB7FCB" w:rsidRPr="00B267A0" w:rsidRDefault="00DB7FCB" w:rsidP="000172E0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0"/>
          <w:szCs w:val="20"/>
          <w:lang w:val="en-GB"/>
        </w:rPr>
      </w:pPr>
    </w:p>
    <w:p w14:paraId="2FD29823" w14:textId="574DFF17" w:rsidR="006E7A24" w:rsidRPr="001E7C5E" w:rsidRDefault="006E7A24" w:rsidP="000172E0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3192A03F" w14:textId="07B2008D" w:rsidR="00B73DF2" w:rsidRPr="001E7C5E" w:rsidRDefault="00B73DF2" w:rsidP="0066485E">
      <w:pPr>
        <w:pStyle w:val="ListNumber"/>
        <w:numPr>
          <w:ilvl w:val="0"/>
          <w:numId w:val="0"/>
        </w:numPr>
        <w:jc w:val="center"/>
        <w:rPr>
          <w:rFonts w:ascii="Montserrat" w:hAnsi="Montserrat"/>
          <w:sz w:val="28"/>
          <w:szCs w:val="28"/>
          <w:lang w:val="en-GB"/>
        </w:rPr>
      </w:pPr>
      <w:r w:rsidRPr="001E7C5E">
        <w:rPr>
          <w:rFonts w:ascii="Montserrat" w:hAnsi="Montserrat"/>
          <w:sz w:val="28"/>
          <w:szCs w:val="28"/>
          <w:lang w:val="en-GB"/>
        </w:rPr>
        <w:t>Suggested Hotels</w:t>
      </w:r>
    </w:p>
    <w:p w14:paraId="02F1EA3E" w14:textId="38F5DCB0" w:rsidR="007C52B8" w:rsidRPr="00B267A0" w:rsidRDefault="005170B2" w:rsidP="005170B2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Cold Chain Federation</w:t>
      </w:r>
      <w:r w:rsidR="007C52B8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provides 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a free accommodation booking service through </w:t>
      </w:r>
      <w:r w:rsidRPr="00B267A0">
        <w:rPr>
          <w:rFonts w:ascii="Montserrat" w:hAnsi="Montserrat"/>
          <w:sz w:val="22"/>
          <w:szCs w:val="22"/>
          <w:lang w:val="en-GB"/>
        </w:rPr>
        <w:t>Liverpool Convention Bureau</w:t>
      </w:r>
      <w:r w:rsidR="007C52B8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for convenient access at the ACC Liverpool</w:t>
      </w:r>
      <w:r w:rsidR="007C52B8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for the </w:t>
      </w:r>
      <w:r w:rsidR="00AA4BFA" w:rsidRPr="00B267A0">
        <w:rPr>
          <w:rFonts w:ascii="Montserrat" w:hAnsi="Montserrat"/>
          <w:b w:val="0"/>
          <w:bCs/>
          <w:sz w:val="22"/>
          <w:szCs w:val="22"/>
          <w:lang w:val="en-GB"/>
        </w:rPr>
        <w:t>Cold Chain Live! Event.</w:t>
      </w:r>
      <w:r w:rsidR="00916E16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As rooms and rates are guaranteed until 5th September 2023 it is advisable to book accommodation early.</w:t>
      </w:r>
    </w:p>
    <w:p w14:paraId="64529C13" w14:textId="1D601236" w:rsidR="005170B2" w:rsidRPr="00B267A0" w:rsidRDefault="005170B2" w:rsidP="005170B2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For more information, please visit </w:t>
      </w:r>
      <w:hyperlink r:id="rId17" w:history="1">
        <w:r w:rsidR="007C52B8" w:rsidRPr="00B267A0">
          <w:rPr>
            <w:rStyle w:val="Hyperlink"/>
            <w:rFonts w:ascii="Montserrat" w:hAnsi="Montserrat" w:cs="Calibri"/>
            <w:b w:val="0"/>
            <w:bCs/>
            <w:sz w:val="22"/>
            <w:szCs w:val="22"/>
            <w:lang w:val="en-GB"/>
          </w:rPr>
          <w:t>https://book.passkey.com/go/CCL2023</w:t>
        </w:r>
      </w:hyperlink>
      <w:r w:rsidR="007C52B8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</w:t>
      </w:r>
    </w:p>
    <w:p w14:paraId="6BC7152F" w14:textId="756BA4C7" w:rsidR="00AD20D7" w:rsidRPr="00B267A0" w:rsidRDefault="00E14F35" w:rsidP="006E7A24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noProof/>
          <w:sz w:val="22"/>
          <w:szCs w:val="22"/>
          <w:lang w:val="en-GB"/>
        </w:rPr>
        <w:drawing>
          <wp:anchor distT="0" distB="0" distL="114300" distR="114300" simplePos="0" relativeHeight="251659264" behindDoc="0" locked="0" layoutInCell="1" allowOverlap="1" wp14:anchorId="24102EE3" wp14:editId="6F020DED">
            <wp:simplePos x="0" y="0"/>
            <wp:positionH relativeFrom="margin">
              <wp:align>right</wp:align>
            </wp:positionH>
            <wp:positionV relativeFrom="paragraph">
              <wp:posOffset>15441</wp:posOffset>
            </wp:positionV>
            <wp:extent cx="1780452" cy="1256759"/>
            <wp:effectExtent l="0" t="0" r="0" b="635"/>
            <wp:wrapNone/>
            <wp:docPr id="10" name="Picture 10" descr="A picture containing building, text, outdoor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uilding, text, outdoor, door&#10;&#10;Description automatically generated"/>
                    <pic:cNvPicPr/>
                  </pic:nvPicPr>
                  <pic:blipFill rotWithShape="1">
                    <a:blip r:embed="rId18"/>
                    <a:srcRect l="5503"/>
                    <a:stretch/>
                  </pic:blipFill>
                  <pic:spPr bwMode="auto">
                    <a:xfrm>
                      <a:off x="0" y="0"/>
                      <a:ext cx="1780452" cy="125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BFA" w:rsidRPr="00B267A0">
        <w:rPr>
          <w:rFonts w:ascii="Montserrat" w:hAnsi="Montserrat"/>
          <w:b w:val="0"/>
          <w:bCs/>
          <w:sz w:val="22"/>
          <w:szCs w:val="22"/>
          <w:lang w:val="en-GB"/>
        </w:rPr>
        <w:t>Some suggested options are the following:</w:t>
      </w:r>
    </w:p>
    <w:p w14:paraId="61773328" w14:textId="451DC417" w:rsidR="00CC4428" w:rsidRPr="00B267A0" w:rsidRDefault="00CC4428" w:rsidP="00916E16">
      <w:pPr>
        <w:pStyle w:val="ListNumber"/>
        <w:rPr>
          <w:rFonts w:ascii="Montserrat" w:hAnsi="Montserrat"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Hampton by Hilton Liverpool City Centre</w:t>
      </w:r>
    </w:p>
    <w:p w14:paraId="04BA8E66" w14:textId="6F11758A" w:rsidR="00EA2FA2" w:rsidRPr="00B267A0" w:rsidRDefault="00EA2FA2" w:rsidP="00EA2FA2">
      <w:pPr>
        <w:pStyle w:val="ListNumber"/>
        <w:numPr>
          <w:ilvl w:val="0"/>
          <w:numId w:val="0"/>
        </w:numPr>
        <w:ind w:left="173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3</w:t>
      </w:r>
      <w:r w:rsidR="001E7C5E" w:rsidRPr="00B267A0">
        <w:rPr>
          <w:rFonts w:ascii="Montserrat" w:hAnsi="Montserrat"/>
          <w:b w:val="0"/>
          <w:bCs/>
          <w:sz w:val="22"/>
          <w:szCs w:val="22"/>
          <w:lang w:val="en-GB"/>
        </w:rPr>
        <w:t>-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stars hotel, 8.0 </w:t>
      </w:r>
      <w:r w:rsidR="000B379C" w:rsidRPr="00B267A0">
        <w:rPr>
          <w:rFonts w:ascii="Montserrat" w:hAnsi="Montserrat"/>
          <w:b w:val="0"/>
          <w:bCs/>
          <w:sz w:val="22"/>
          <w:szCs w:val="22"/>
          <w:lang w:val="en-GB"/>
        </w:rPr>
        <w:t>rate on Booking.com</w:t>
      </w:r>
    </w:p>
    <w:p w14:paraId="7A637A84" w14:textId="6589DE59" w:rsidR="00AD20D7" w:rsidRPr="00B267A0" w:rsidRDefault="00AD20D7" w:rsidP="00E93D03">
      <w:pPr>
        <w:pStyle w:val="ListNumber"/>
        <w:numPr>
          <w:ilvl w:val="0"/>
          <w:numId w:val="0"/>
        </w:numPr>
        <w:spacing w:after="0"/>
        <w:ind w:left="173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Price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: £100 per night</w:t>
      </w:r>
    </w:p>
    <w:p w14:paraId="2E8093B2" w14:textId="77777777" w:rsidR="008A12AC" w:rsidRPr="00B267A0" w:rsidRDefault="008A12AC" w:rsidP="00E93D03">
      <w:pPr>
        <w:pStyle w:val="ListNumber"/>
        <w:numPr>
          <w:ilvl w:val="0"/>
          <w:numId w:val="0"/>
        </w:numPr>
        <w:spacing w:after="0"/>
        <w:ind w:left="173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4716A64B" w14:textId="59805988" w:rsidR="00AD20D7" w:rsidRPr="00B267A0" w:rsidRDefault="00AD20D7" w:rsidP="00E93D03">
      <w:pPr>
        <w:pStyle w:val="ListNumber"/>
        <w:numPr>
          <w:ilvl w:val="0"/>
          <w:numId w:val="0"/>
        </w:numPr>
        <w:spacing w:after="0"/>
        <w:ind w:left="173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Address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: Kings Dock Mill / 7 Hurst Street, Liverpool, Merseyside L1 8DA, UK</w:t>
      </w:r>
    </w:p>
    <w:p w14:paraId="1A35225B" w14:textId="4AB7CF64" w:rsidR="00AA4BFA" w:rsidRPr="00B267A0" w:rsidRDefault="0069042F" w:rsidP="000B379C">
      <w:pPr>
        <w:pStyle w:val="ListNumber"/>
        <w:numPr>
          <w:ilvl w:val="0"/>
          <w:numId w:val="0"/>
        </w:numPr>
        <w:ind w:left="173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Location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: </w:t>
      </w:r>
      <w:r w:rsidR="0041738A" w:rsidRPr="00B267A0">
        <w:rPr>
          <w:rFonts w:ascii="Montserrat" w:hAnsi="Montserrat"/>
          <w:b w:val="0"/>
          <w:bCs/>
          <w:sz w:val="22"/>
          <w:szCs w:val="22"/>
          <w:lang w:val="en-GB"/>
        </w:rPr>
        <w:t>9 min</w:t>
      </w:r>
      <w:r w:rsidR="00AD20D7" w:rsidRPr="00B267A0">
        <w:rPr>
          <w:rFonts w:ascii="Montserrat" w:hAnsi="Montserrat"/>
          <w:b w:val="0"/>
          <w:bCs/>
          <w:sz w:val="22"/>
          <w:szCs w:val="22"/>
          <w:lang w:val="en-GB"/>
        </w:rPr>
        <w:t>utes</w:t>
      </w:r>
      <w:r w:rsidR="0041738A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walking distance</w:t>
      </w:r>
      <w:r w:rsidR="000B379C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from ACC Liverpool</w:t>
      </w:r>
    </w:p>
    <w:p w14:paraId="0242AEE8" w14:textId="25DAA751" w:rsidR="00590B21" w:rsidRPr="00B267A0" w:rsidRDefault="00590B21" w:rsidP="00AD20D7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6917FA11" w14:textId="089BFAA3" w:rsidR="001F4EDE" w:rsidRPr="00B267A0" w:rsidRDefault="00CA18E8" w:rsidP="001F4EDE">
      <w:pPr>
        <w:pStyle w:val="ListNumber"/>
        <w:ind w:left="0"/>
        <w:jc w:val="both"/>
        <w:rPr>
          <w:rFonts w:ascii="Montserrat" w:hAnsi="Montserrat"/>
          <w:sz w:val="22"/>
          <w:szCs w:val="22"/>
          <w:lang w:val="en-GB"/>
        </w:rPr>
      </w:pPr>
      <w:r w:rsidRPr="00B267A0">
        <w:rPr>
          <w:rFonts w:ascii="Montserrat" w:hAnsi="Montserrat"/>
          <w:noProof/>
          <w:sz w:val="22"/>
          <w:szCs w:val="22"/>
          <w:lang w:val="en-GB"/>
        </w:rPr>
        <w:drawing>
          <wp:anchor distT="0" distB="0" distL="114300" distR="114300" simplePos="0" relativeHeight="251660288" behindDoc="1" locked="0" layoutInCell="1" allowOverlap="1" wp14:anchorId="002528C2" wp14:editId="67646549">
            <wp:simplePos x="0" y="0"/>
            <wp:positionH relativeFrom="margin">
              <wp:posOffset>4030943</wp:posOffset>
            </wp:positionH>
            <wp:positionV relativeFrom="paragraph">
              <wp:posOffset>-282348</wp:posOffset>
            </wp:positionV>
            <wp:extent cx="1628140" cy="1221105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12" name="Picture 12" descr="A picture containing sky, building, architec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ky, building, architecture, outdo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EDE" w:rsidRPr="00B267A0">
        <w:rPr>
          <w:rFonts w:ascii="Montserrat" w:hAnsi="Montserrat"/>
          <w:sz w:val="22"/>
          <w:szCs w:val="22"/>
          <w:lang w:val="en-GB"/>
        </w:rPr>
        <w:t>Pullman Liverpool HQ Hotel</w:t>
      </w:r>
    </w:p>
    <w:p w14:paraId="51567A59" w14:textId="0FBB5F5F" w:rsidR="000B379C" w:rsidRPr="00B267A0" w:rsidRDefault="000B379C" w:rsidP="001F4EDE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4</w:t>
      </w:r>
      <w:r w:rsidR="00AD20D7" w:rsidRPr="00B267A0">
        <w:rPr>
          <w:rFonts w:ascii="Montserrat" w:hAnsi="Montserrat"/>
          <w:b w:val="0"/>
          <w:bCs/>
          <w:sz w:val="22"/>
          <w:szCs w:val="22"/>
          <w:lang w:val="en-GB"/>
        </w:rPr>
        <w:t>-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star</w:t>
      </w:r>
      <w:r w:rsidR="00AD20D7" w:rsidRPr="00B267A0">
        <w:rPr>
          <w:rFonts w:ascii="Montserrat" w:hAnsi="Montserrat"/>
          <w:b w:val="0"/>
          <w:bCs/>
          <w:sz w:val="22"/>
          <w:szCs w:val="22"/>
          <w:lang w:val="en-GB"/>
        </w:rPr>
        <w:t>s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hotel</w:t>
      </w:r>
      <w:r w:rsidR="000A6C1C" w:rsidRPr="00B267A0">
        <w:rPr>
          <w:rFonts w:ascii="Montserrat" w:hAnsi="Montserrat"/>
          <w:b w:val="0"/>
          <w:bCs/>
          <w:sz w:val="22"/>
          <w:szCs w:val="22"/>
          <w:lang w:val="en-GB"/>
        </w:rPr>
        <w:t>, 8.9 rate on Booking.com</w:t>
      </w:r>
    </w:p>
    <w:p w14:paraId="7983AC0F" w14:textId="523A89A6" w:rsidR="00AD20D7" w:rsidRPr="00B267A0" w:rsidRDefault="00AD20D7" w:rsidP="00E93D03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Price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: £173,75 per night</w:t>
      </w:r>
    </w:p>
    <w:p w14:paraId="7A214C3D" w14:textId="1E91A4B3" w:rsidR="00AD20D7" w:rsidRPr="00B267A0" w:rsidRDefault="00AD20D7" w:rsidP="00E93D03">
      <w:pPr>
        <w:pStyle w:val="ListNumber"/>
        <w:numPr>
          <w:ilvl w:val="0"/>
          <w:numId w:val="0"/>
        </w:numPr>
        <w:spacing w:after="0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Address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: Kings Dock, Liverpool, Merseyside L3 4FP, </w:t>
      </w:r>
      <w:r w:rsidR="00E93D03" w:rsidRPr="00B267A0">
        <w:rPr>
          <w:rFonts w:ascii="Montserrat" w:hAnsi="Montserrat"/>
          <w:b w:val="0"/>
          <w:bCs/>
          <w:sz w:val="22"/>
          <w:szCs w:val="22"/>
          <w:lang w:val="en-GB"/>
        </w:rPr>
        <w:t>UK</w:t>
      </w:r>
    </w:p>
    <w:p w14:paraId="28BD8751" w14:textId="20D7C324" w:rsidR="001F4EDE" w:rsidRPr="00B267A0" w:rsidRDefault="0069042F" w:rsidP="001F4EDE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Location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: </w:t>
      </w:r>
      <w:r w:rsidR="001F4EDE" w:rsidRPr="00B267A0">
        <w:rPr>
          <w:rFonts w:ascii="Montserrat" w:hAnsi="Montserrat"/>
          <w:b w:val="0"/>
          <w:bCs/>
          <w:sz w:val="22"/>
          <w:szCs w:val="22"/>
          <w:lang w:val="en-GB"/>
        </w:rPr>
        <w:t>Pullman Liverpool</w:t>
      </w:r>
      <w:r w:rsidR="00AD20D7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HQ Hotel</w:t>
      </w:r>
      <w:r w:rsidR="001F4EDE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is attached to the Arena and Convention Centre Liverpool.</w:t>
      </w:r>
    </w:p>
    <w:p w14:paraId="6AF3E8AC" w14:textId="05710B16" w:rsidR="00AD20D7" w:rsidRPr="00B267A0" w:rsidRDefault="00AD20D7" w:rsidP="00C741C6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Other hotels’ s</w:t>
      </w:r>
      <w:r w:rsidR="0069042F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uggestion from </w:t>
      </w:r>
      <w:r w:rsidR="00BC116B" w:rsidRPr="00B267A0">
        <w:rPr>
          <w:rFonts w:ascii="Montserrat" w:hAnsi="Montserrat"/>
          <w:sz w:val="22"/>
          <w:szCs w:val="22"/>
          <w:lang w:val="en-GB"/>
        </w:rPr>
        <w:t>Booking</w:t>
      </w:r>
      <w:r w:rsidR="0069042F" w:rsidRPr="00B267A0">
        <w:rPr>
          <w:rFonts w:ascii="Montserrat" w:hAnsi="Montserrat"/>
          <w:sz w:val="22"/>
          <w:szCs w:val="22"/>
          <w:lang w:val="en-GB"/>
        </w:rPr>
        <w:t>.com</w:t>
      </w:r>
      <w:r w:rsidR="0069042F" w:rsidRPr="00B267A0">
        <w:rPr>
          <w:rFonts w:ascii="Montserrat" w:hAnsi="Montserrat"/>
          <w:b w:val="0"/>
          <w:bCs/>
          <w:sz w:val="22"/>
          <w:szCs w:val="22"/>
          <w:lang w:val="en-GB"/>
        </w:rPr>
        <w:t>:</w:t>
      </w:r>
    </w:p>
    <w:p w14:paraId="271A4FB3" w14:textId="08376F7A" w:rsidR="00D74ED2" w:rsidRPr="00B267A0" w:rsidRDefault="00C741C6" w:rsidP="00D74ED2">
      <w:pPr>
        <w:pStyle w:val="ListNumber"/>
        <w:ind w:left="0"/>
        <w:jc w:val="both"/>
        <w:rPr>
          <w:rFonts w:ascii="Montserrat" w:hAnsi="Montserrat"/>
          <w:sz w:val="22"/>
          <w:szCs w:val="22"/>
          <w:lang w:val="en-GB"/>
        </w:rPr>
      </w:pPr>
      <w:r w:rsidRPr="00B267A0">
        <w:rPr>
          <w:rFonts w:ascii="Montserrat" w:hAnsi="Montserrat"/>
          <w:noProof/>
          <w:sz w:val="22"/>
          <w:szCs w:val="22"/>
          <w:lang w:val="en-GB"/>
        </w:rPr>
        <w:drawing>
          <wp:anchor distT="0" distB="0" distL="114300" distR="114300" simplePos="0" relativeHeight="251661312" behindDoc="0" locked="0" layoutInCell="1" allowOverlap="1" wp14:anchorId="6121AE71" wp14:editId="6472E57D">
            <wp:simplePos x="0" y="0"/>
            <wp:positionH relativeFrom="margin">
              <wp:posOffset>4046855</wp:posOffset>
            </wp:positionH>
            <wp:positionV relativeFrom="paragraph">
              <wp:posOffset>131445</wp:posOffset>
            </wp:positionV>
            <wp:extent cx="2016760" cy="1345565"/>
            <wp:effectExtent l="0" t="0" r="2540" b="6985"/>
            <wp:wrapSquare wrapText="bothSides"/>
            <wp:docPr id="13" name="Picture 13" descr="A ferris wheel in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erris wheel in a city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ED2" w:rsidRPr="00B267A0">
        <w:rPr>
          <w:rFonts w:ascii="Montserrat" w:hAnsi="Montserrat"/>
          <w:sz w:val="22"/>
          <w:szCs w:val="22"/>
          <w:lang w:val="en-GB"/>
        </w:rPr>
        <w:t>Staybridge Suites Liverpool, an IHG Hotel</w:t>
      </w:r>
    </w:p>
    <w:p w14:paraId="1F9BA2EC" w14:textId="4C226447" w:rsidR="00E65789" w:rsidRPr="00B267A0" w:rsidRDefault="00E65789" w:rsidP="00E65789">
      <w:pPr>
        <w:pStyle w:val="ListNumber"/>
        <w:numPr>
          <w:ilvl w:val="0"/>
          <w:numId w:val="0"/>
        </w:numPr>
        <w:ind w:left="173" w:hanging="173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4-stars hotel, 9.1 rate on Booking.com</w:t>
      </w:r>
    </w:p>
    <w:p w14:paraId="50D8CAE9" w14:textId="04D2BC75" w:rsidR="00D74ED2" w:rsidRPr="00B267A0" w:rsidRDefault="0069042F" w:rsidP="008A12AC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Price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: €</w:t>
      </w:r>
      <w:r w:rsidR="00D74ED2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138 per 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night</w:t>
      </w:r>
    </w:p>
    <w:p w14:paraId="602A4179" w14:textId="3EF19088" w:rsidR="00E65789" w:rsidRPr="00B267A0" w:rsidRDefault="00E65789" w:rsidP="008A12AC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Address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: 21 Keel Wharf, Liverpool, L3 4FN, </w:t>
      </w:r>
      <w:r w:rsidR="008A12AC" w:rsidRPr="00B267A0">
        <w:rPr>
          <w:rFonts w:ascii="Montserrat" w:hAnsi="Montserrat"/>
          <w:b w:val="0"/>
          <w:bCs/>
          <w:sz w:val="22"/>
          <w:szCs w:val="22"/>
          <w:lang w:val="en-GB"/>
        </w:rPr>
        <w:t>UK</w:t>
      </w:r>
    </w:p>
    <w:p w14:paraId="542DAA41" w14:textId="3C9403FB" w:rsidR="00260A8C" w:rsidRPr="00B267A0" w:rsidRDefault="0069042F" w:rsidP="00D74ED2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Location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: </w:t>
      </w:r>
      <w:r w:rsidR="00260A8C" w:rsidRPr="00B267A0">
        <w:rPr>
          <w:rFonts w:ascii="Montserrat" w:hAnsi="Montserrat"/>
          <w:b w:val="0"/>
          <w:bCs/>
          <w:sz w:val="22"/>
          <w:szCs w:val="22"/>
          <w:lang w:val="en-GB"/>
        </w:rPr>
        <w:t>3 min</w:t>
      </w:r>
      <w:r w:rsidR="00E65789" w:rsidRPr="00B267A0">
        <w:rPr>
          <w:rFonts w:ascii="Montserrat" w:hAnsi="Montserrat"/>
          <w:b w:val="0"/>
          <w:bCs/>
          <w:sz w:val="22"/>
          <w:szCs w:val="22"/>
          <w:lang w:val="en-GB"/>
        </w:rPr>
        <w:t>ute</w:t>
      </w:r>
      <w:r w:rsidR="00260A8C" w:rsidRPr="00B267A0">
        <w:rPr>
          <w:rFonts w:ascii="Montserrat" w:hAnsi="Montserrat"/>
          <w:b w:val="0"/>
          <w:bCs/>
          <w:sz w:val="22"/>
          <w:szCs w:val="22"/>
          <w:lang w:val="en-GB"/>
        </w:rPr>
        <w:t>s walking distance from ACC Liverpool</w:t>
      </w:r>
    </w:p>
    <w:p w14:paraId="6B716760" w14:textId="0D37D4F9" w:rsidR="00E65789" w:rsidRPr="00B267A0" w:rsidRDefault="00E65789" w:rsidP="00E65789">
      <w:pPr>
        <w:pStyle w:val="ListNumber"/>
        <w:numPr>
          <w:ilvl w:val="0"/>
          <w:numId w:val="0"/>
        </w:numPr>
        <w:spacing w:after="0"/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71451CF4" w14:textId="77777777" w:rsidR="008A12AC" w:rsidRPr="00B267A0" w:rsidRDefault="008A12AC" w:rsidP="006E7A24">
      <w:pPr>
        <w:pStyle w:val="ListNumber"/>
        <w:numPr>
          <w:ilvl w:val="0"/>
          <w:numId w:val="0"/>
        </w:numPr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71FBDB82" w14:textId="26DAE559" w:rsidR="00B73DF2" w:rsidRPr="00C741C6" w:rsidRDefault="00B73DF2" w:rsidP="00C741C6">
      <w:pPr>
        <w:pStyle w:val="ListNumber"/>
        <w:numPr>
          <w:ilvl w:val="0"/>
          <w:numId w:val="0"/>
        </w:numPr>
        <w:jc w:val="center"/>
        <w:rPr>
          <w:rFonts w:ascii="Montserrat" w:hAnsi="Montserrat"/>
          <w:sz w:val="22"/>
          <w:szCs w:val="22"/>
          <w:lang w:val="en-GB"/>
        </w:rPr>
      </w:pPr>
      <w:r w:rsidRPr="00B267A0">
        <w:rPr>
          <w:rFonts w:ascii="Montserrat" w:hAnsi="Montserrat"/>
          <w:sz w:val="22"/>
          <w:szCs w:val="22"/>
          <w:lang w:val="en-GB"/>
        </w:rPr>
        <w:t>Price</w:t>
      </w:r>
    </w:p>
    <w:p w14:paraId="1B04A205" w14:textId="32493D97" w:rsidR="00B73DF2" w:rsidRDefault="00EA4FF1" w:rsidP="0066485E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To attend the General Assembly in Liverpool on 14-15 September, the price is of </w:t>
      </w:r>
      <w:r w:rsidRPr="00B267A0">
        <w:rPr>
          <w:rFonts w:ascii="Montserrat" w:hAnsi="Montserrat"/>
          <w:sz w:val="22"/>
          <w:szCs w:val="22"/>
          <w:lang w:val="en-GB"/>
        </w:rPr>
        <w:t>€400 per person</w:t>
      </w:r>
      <w:r w:rsidRPr="00B267A0">
        <w:rPr>
          <w:rFonts w:ascii="Montserrat" w:hAnsi="Montserrat"/>
          <w:b w:val="0"/>
          <w:bCs/>
          <w:sz w:val="22"/>
          <w:szCs w:val="22"/>
          <w:lang w:val="en-GB"/>
        </w:rPr>
        <w:t>.</w:t>
      </w:r>
      <w:r w:rsidR="00C74BA9" w:rsidRPr="00B267A0">
        <w:rPr>
          <w:rFonts w:ascii="Montserrat" w:hAnsi="Montserrat"/>
          <w:b w:val="0"/>
          <w:bCs/>
          <w:sz w:val="22"/>
          <w:szCs w:val="22"/>
          <w:lang w:val="en-GB"/>
        </w:rPr>
        <w:t xml:space="preserve"> This includes full access to the Cold Chain Federation Live! </w:t>
      </w:r>
      <w:r w:rsidR="00CA18E8" w:rsidRPr="00B267A0">
        <w:rPr>
          <w:rFonts w:ascii="Montserrat" w:hAnsi="Montserrat"/>
          <w:b w:val="0"/>
          <w:bCs/>
          <w:sz w:val="22"/>
          <w:szCs w:val="22"/>
          <w:lang w:val="en-GB"/>
        </w:rPr>
        <w:t>E</w:t>
      </w:r>
      <w:r w:rsidR="00C74BA9" w:rsidRPr="00B267A0">
        <w:rPr>
          <w:rFonts w:ascii="Montserrat" w:hAnsi="Montserrat"/>
          <w:b w:val="0"/>
          <w:bCs/>
          <w:sz w:val="22"/>
          <w:szCs w:val="22"/>
          <w:lang w:val="en-GB"/>
        </w:rPr>
        <w:t>vent</w:t>
      </w:r>
      <w:r w:rsidR="00EB0C6A">
        <w:rPr>
          <w:rFonts w:ascii="Montserrat" w:hAnsi="Montserrat"/>
          <w:b w:val="0"/>
          <w:bCs/>
          <w:sz w:val="22"/>
          <w:szCs w:val="22"/>
          <w:lang w:val="en-GB"/>
        </w:rPr>
        <w:t>, the TI AGM and dinner on Thursday and Friday.</w:t>
      </w:r>
    </w:p>
    <w:p w14:paraId="67D53FD8" w14:textId="77777777" w:rsidR="00CA18E8" w:rsidRDefault="00CA18E8" w:rsidP="0066485E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</w:p>
    <w:p w14:paraId="0C231F5B" w14:textId="2D93DC99" w:rsidR="00CA18E8" w:rsidRDefault="00CA18E8" w:rsidP="00CA18E8">
      <w:pPr>
        <w:pStyle w:val="ListNumber"/>
        <w:numPr>
          <w:ilvl w:val="0"/>
          <w:numId w:val="0"/>
        </w:numPr>
        <w:jc w:val="center"/>
        <w:rPr>
          <w:rFonts w:ascii="Montserrat" w:hAnsi="Montserrat"/>
          <w:sz w:val="22"/>
          <w:szCs w:val="22"/>
          <w:lang w:val="en-GB"/>
        </w:rPr>
      </w:pPr>
      <w:r w:rsidRPr="00CA18E8">
        <w:rPr>
          <w:rFonts w:ascii="Montserrat" w:hAnsi="Montserrat"/>
          <w:sz w:val="22"/>
          <w:szCs w:val="22"/>
          <w:lang w:val="en-GB"/>
        </w:rPr>
        <w:t>Sponsorship Opportunities</w:t>
      </w:r>
    </w:p>
    <w:p w14:paraId="5C105494" w14:textId="341AD024" w:rsidR="00CA18E8" w:rsidRPr="00EB0C6A" w:rsidRDefault="00EB0C6A" w:rsidP="00EB0C6A">
      <w:pPr>
        <w:pStyle w:val="ListNumber"/>
        <w:numPr>
          <w:ilvl w:val="0"/>
          <w:numId w:val="0"/>
        </w:numPr>
        <w:jc w:val="both"/>
        <w:rPr>
          <w:rFonts w:ascii="Montserrat" w:hAnsi="Montserrat"/>
          <w:b w:val="0"/>
          <w:bCs/>
          <w:sz w:val="22"/>
          <w:szCs w:val="22"/>
          <w:lang w:val="en-GB"/>
        </w:rPr>
      </w:pPr>
      <w:r w:rsidRPr="00EB0C6A">
        <w:rPr>
          <w:rFonts w:ascii="Montserrat" w:hAnsi="Montserrat"/>
          <w:b w:val="0"/>
          <w:bCs/>
          <w:sz w:val="22"/>
          <w:szCs w:val="22"/>
          <w:lang w:val="en-GB"/>
        </w:rPr>
        <w:t xml:space="preserve">Please connect with the TI Secretariat member, Monika Patriarchea at </w:t>
      </w:r>
      <w:hyperlink r:id="rId21" w:history="1">
        <w:r w:rsidRPr="00EB0C6A">
          <w:rPr>
            <w:rStyle w:val="Hyperlink"/>
            <w:rFonts w:ascii="Montserrat" w:hAnsi="Montserrat" w:cs="Calibri"/>
            <w:b w:val="0"/>
            <w:bCs/>
            <w:sz w:val="22"/>
            <w:szCs w:val="22"/>
            <w:lang w:val="en-GB"/>
          </w:rPr>
          <w:t>monika.patriarchea@grayling.com</w:t>
        </w:r>
      </w:hyperlink>
      <w:r w:rsidRPr="00EB0C6A">
        <w:rPr>
          <w:rFonts w:ascii="Montserrat" w:hAnsi="Montserrat"/>
          <w:b w:val="0"/>
          <w:bCs/>
          <w:sz w:val="22"/>
          <w:szCs w:val="22"/>
          <w:lang w:val="en-GB"/>
        </w:rPr>
        <w:t xml:space="preserve"> </w:t>
      </w:r>
      <w:r>
        <w:rPr>
          <w:rFonts w:ascii="Montserrat" w:hAnsi="Montserrat"/>
          <w:b w:val="0"/>
          <w:bCs/>
          <w:sz w:val="22"/>
          <w:szCs w:val="22"/>
          <w:lang w:val="en-GB"/>
        </w:rPr>
        <w:t xml:space="preserve">for sponsorship opportunities. </w:t>
      </w:r>
    </w:p>
    <w:sectPr w:rsidR="00CA18E8" w:rsidRPr="00EB0C6A" w:rsidSect="00F13922">
      <w:headerReference w:type="default" r:id="rId22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EE70" w14:textId="77777777" w:rsidR="00D45BD7" w:rsidRDefault="00D45BD7" w:rsidP="001E7D29">
      <w:pPr>
        <w:spacing w:after="0" w:line="240" w:lineRule="auto"/>
      </w:pPr>
      <w:r>
        <w:separator/>
      </w:r>
    </w:p>
  </w:endnote>
  <w:endnote w:type="continuationSeparator" w:id="0">
    <w:p w14:paraId="7EDD4C79" w14:textId="77777777" w:rsidR="00D45BD7" w:rsidRDefault="00D45BD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3AF80" w14:textId="77777777" w:rsidR="00D45BD7" w:rsidRDefault="00D45BD7" w:rsidP="001E7D29">
      <w:pPr>
        <w:spacing w:after="0" w:line="240" w:lineRule="auto"/>
      </w:pPr>
      <w:r>
        <w:separator/>
      </w:r>
    </w:p>
  </w:footnote>
  <w:footnote w:type="continuationSeparator" w:id="0">
    <w:p w14:paraId="30245BF1" w14:textId="77777777" w:rsidR="00D45BD7" w:rsidRDefault="00D45BD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4E287" w14:textId="1DC3DB10" w:rsidR="002E4F42" w:rsidRPr="00D03881" w:rsidRDefault="001E7C5E" w:rsidP="00812880">
    <w:pPr>
      <w:pStyle w:val="Header"/>
      <w:rPr>
        <w:noProof/>
        <w:lang w:val="en-GB"/>
      </w:rPr>
    </w:pPr>
    <w:r w:rsidRPr="00D03881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C6E5CDE" wp14:editId="69219B56">
              <wp:simplePos x="0" y="0"/>
              <wp:positionH relativeFrom="column">
                <wp:posOffset>-927100</wp:posOffset>
              </wp:positionH>
              <wp:positionV relativeFrom="paragraph">
                <wp:posOffset>-1790700</wp:posOffset>
              </wp:positionV>
              <wp:extent cx="4242521" cy="3623726"/>
              <wp:effectExtent l="0" t="0" r="5715" b="15240"/>
              <wp:wrapNone/>
              <wp:docPr id="1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2521" cy="3623726"/>
                        <a:chOff x="0" y="0"/>
                        <a:chExt cx="4242837" cy="3624044"/>
                      </a:xfrm>
                    </wpg:grpSpPr>
                    <wps:wsp>
                      <wps:cNvPr id="3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"/>
                            <a:lumOff val="90000"/>
                          </a:schemeClr>
                        </a:solidFill>
                        <a:ln w="9525" cap="flat">
                          <a:solidFill>
                            <a:schemeClr val="accent3">
                              <a:lumMod val="25000"/>
                              <a:lumOff val="75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solidFill>
                            <a:schemeClr val="accent3">
                              <a:lumMod val="25000"/>
                              <a:lumOff val="75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lumOff val="5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90000"/>
                            <a:lumOff val="10000"/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lumOff val="5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1A9C6C" id="Group 3" o:spid="_x0000_s1026" style="position:absolute;margin-left:-73pt;margin-top:-141pt;width:334.05pt;height:285.35pt;z-index:-251655168;mso-width-relative:margin;mso-height-relative:margin" coordsize="42428,3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Xvf0q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v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krdbcGrgDBZzRaXJh5DfFD8puX&#10;YobCJ6Qe/S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YBUAsqjghoFmROLGMsGpJIoKHJixli2IsayAakkCoqcmDGWrYixbBlj&#10;UUFpFTLGshUxlg1IJc5BEWPZMsaigtoQMicWMZYtYywqqFGQObGIsWwZY1FBjYLMiUWMZcsYiwpK&#10;FGSMZStiLFvGWFRQoyBzYhFj2TLGooIaBZkTixjLljEWFdQoyJxYxFi2jLGooEZB5sQixrJ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n9Cx6gw616TkQ86qBpOegFUAZFcG&#10;xFXZG/31lCmikWSpMLnjdVLQqoBnG0kcstIQLU1cJLXxc3BuIxZBjiA60TlMvD/2HFz9HI1f9AlR&#10;MVq1E1qDqWC3zRaOfuPuZ5IV1A66jWQ/q9DBLNYFiHp4NXhpB+Q8WvSWpzoDWGPtO6lA4DD68XAY&#10;N37Lf+NtQknh3/qW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n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tlMjmVTjiUEngWyYtlMjmVTjiUEngWyYtlM&#10;jmVTjiUEngWyYt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s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nibnIsu3IsIfAskHnibnIsu3IsIfAskHnibnIsu3IsIfAs&#10;kBX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N6Cciy7ybHsUCq5D0yOZVeOJQReExSJJseyK8cSAs8CRaLJsezKsYTAs0CRaHIsu3IsIbAsUI5l&#10;NzmWXTmWEHgWKBJNjmVXjiUEngWKRJNj2ZVjCYFngSLR5Fh25VhC4FmgSDQ5ll05lhA4FhzKsYTA&#10;K0A4lsPkWA7lWELgWSCj82FyLIdyLCHwLJDR+TA5lkM5lhB4Fsg88TA5lkM5lhB4Fsg8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be2f9 [342]" strokecolor="#a6b7f0 [822]"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color="#a6b7f0 [822]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c6fe2 [1622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32a75 [2902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c6fe2 [1622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F65BF5" w:rsidRPr="00F65BF5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27A1370" wp14:editId="653C45A6">
              <wp:simplePos x="0" y="0"/>
              <wp:positionH relativeFrom="margin">
                <wp:posOffset>3545674</wp:posOffset>
              </wp:positionH>
              <wp:positionV relativeFrom="paragraph">
                <wp:posOffset>-155575</wp:posOffset>
              </wp:positionV>
              <wp:extent cx="2257425" cy="1404620"/>
              <wp:effectExtent l="0" t="0" r="28575" b="20955"/>
              <wp:wrapTopAndBottom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81AA93" w14:textId="77777777" w:rsidR="00F65BF5" w:rsidRDefault="00F65BF5" w:rsidP="00F65BF5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F65BF5">
                            <w:rPr>
                              <w:rFonts w:ascii="Montserrat" w:hAnsi="Montserrat"/>
                              <w:b/>
                              <w:bCs/>
                              <w:sz w:val="44"/>
                              <w:szCs w:val="44"/>
                            </w:rPr>
                            <w:t>General</w:t>
                          </w:r>
                        </w:p>
                        <w:p w14:paraId="73663F8C" w14:textId="4B969291" w:rsidR="00F65BF5" w:rsidRDefault="00F65BF5" w:rsidP="008A12AC">
                          <w:pPr>
                            <w:spacing w:after="0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F65BF5">
                            <w:rPr>
                              <w:rFonts w:ascii="Montserrat" w:hAnsi="Montserrat"/>
                              <w:b/>
                              <w:bCs/>
                              <w:sz w:val="44"/>
                              <w:szCs w:val="44"/>
                            </w:rPr>
                            <w:t>Assembly</w:t>
                          </w:r>
                        </w:p>
                        <w:p w14:paraId="0F027ECF" w14:textId="77777777" w:rsidR="004215E1" w:rsidRDefault="004215E1" w:rsidP="008A12AC">
                          <w:pPr>
                            <w:spacing w:before="0" w:after="0"/>
                            <w:jc w:val="center"/>
                            <w:rPr>
                              <w:rFonts w:ascii="Montserrat" w:hAnsi="Montserrat"/>
                              <w:sz w:val="28"/>
                              <w:szCs w:val="28"/>
                            </w:rPr>
                          </w:pPr>
                        </w:p>
                        <w:p w14:paraId="5CA3A03D" w14:textId="75887522" w:rsidR="004215E1" w:rsidRDefault="004215E1" w:rsidP="00F65BF5">
                          <w:pPr>
                            <w:jc w:val="center"/>
                            <w:rPr>
                              <w:rFonts w:ascii="Montserrat" w:hAnsi="Montserrat"/>
                              <w:sz w:val="28"/>
                              <w:szCs w:val="28"/>
                            </w:rPr>
                          </w:pPr>
                          <w:r w:rsidRPr="004215E1">
                            <w:rPr>
                              <w:rFonts w:ascii="Montserrat" w:hAnsi="Montserrat"/>
                              <w:sz w:val="28"/>
                              <w:szCs w:val="28"/>
                            </w:rPr>
                            <w:t>14-15 September 2023</w:t>
                          </w:r>
                        </w:p>
                        <w:p w14:paraId="055552B3" w14:textId="79B17AD6" w:rsidR="00AF2F8B" w:rsidRPr="004215E1" w:rsidRDefault="00AF2F8B" w:rsidP="00F65BF5">
                          <w:pPr>
                            <w:jc w:val="center"/>
                            <w:rPr>
                              <w:rFonts w:ascii="Montserrat" w:hAnsi="Montserrat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sz w:val="28"/>
                              <w:szCs w:val="28"/>
                            </w:rPr>
                            <w:t>Liverpool, 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A13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79.2pt;margin-top:-12.25pt;width:177.75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" strokecolor="white [3212]">
              <v:textbox style="mso-fit-shape-to-text:t">
                <w:txbxContent>
                  <w:p w14:paraId="6A81AA93" w14:textId="77777777" w:rsidR="00F65BF5" w:rsidRDefault="00F65BF5" w:rsidP="00F65BF5">
                    <w:pPr>
                      <w:jc w:val="center"/>
                      <w:rPr>
                        <w:rFonts w:ascii="Montserrat" w:hAnsi="Montserrat"/>
                        <w:b/>
                        <w:bCs/>
                        <w:sz w:val="44"/>
                        <w:szCs w:val="44"/>
                      </w:rPr>
                    </w:pPr>
                    <w:r w:rsidRPr="00F65BF5">
                      <w:rPr>
                        <w:rFonts w:ascii="Montserrat" w:hAnsi="Montserrat"/>
                        <w:b/>
                        <w:bCs/>
                        <w:sz w:val="44"/>
                        <w:szCs w:val="44"/>
                      </w:rPr>
                      <w:t>General</w:t>
                    </w:r>
                  </w:p>
                  <w:p w14:paraId="73663F8C" w14:textId="4B969291" w:rsidR="00F65BF5" w:rsidRDefault="00F65BF5" w:rsidP="008A12AC">
                    <w:pPr>
                      <w:spacing w:after="0"/>
                      <w:jc w:val="center"/>
                      <w:rPr>
                        <w:rFonts w:ascii="Montserrat" w:hAnsi="Montserrat"/>
                        <w:b/>
                        <w:bCs/>
                        <w:sz w:val="44"/>
                        <w:szCs w:val="44"/>
                      </w:rPr>
                    </w:pPr>
                    <w:r w:rsidRPr="00F65BF5">
                      <w:rPr>
                        <w:rFonts w:ascii="Montserrat" w:hAnsi="Montserrat"/>
                        <w:b/>
                        <w:bCs/>
                        <w:sz w:val="44"/>
                        <w:szCs w:val="44"/>
                      </w:rPr>
                      <w:t>Assembly</w:t>
                    </w:r>
                  </w:p>
                  <w:p w14:paraId="0F027ECF" w14:textId="77777777" w:rsidR="004215E1" w:rsidRDefault="004215E1" w:rsidP="008A12AC">
                    <w:pPr>
                      <w:spacing w:before="0" w:after="0"/>
                      <w:jc w:val="center"/>
                      <w:rPr>
                        <w:rFonts w:ascii="Montserrat" w:hAnsi="Montserrat"/>
                        <w:sz w:val="28"/>
                        <w:szCs w:val="28"/>
                      </w:rPr>
                    </w:pPr>
                  </w:p>
                  <w:p w14:paraId="5CA3A03D" w14:textId="75887522" w:rsidR="004215E1" w:rsidRDefault="004215E1" w:rsidP="00F65BF5">
                    <w:pPr>
                      <w:jc w:val="center"/>
                      <w:rPr>
                        <w:rFonts w:ascii="Montserrat" w:hAnsi="Montserrat"/>
                        <w:sz w:val="28"/>
                        <w:szCs w:val="28"/>
                      </w:rPr>
                    </w:pPr>
                    <w:r w:rsidRPr="004215E1">
                      <w:rPr>
                        <w:rFonts w:ascii="Montserrat" w:hAnsi="Montserrat"/>
                        <w:sz w:val="28"/>
                        <w:szCs w:val="28"/>
                      </w:rPr>
                      <w:t>14-15 September 2023</w:t>
                    </w:r>
                  </w:p>
                  <w:p w14:paraId="055552B3" w14:textId="79B17AD6" w:rsidR="00AF2F8B" w:rsidRPr="004215E1" w:rsidRDefault="00AF2F8B" w:rsidP="00F65BF5">
                    <w:pPr>
                      <w:jc w:val="center"/>
                      <w:rPr>
                        <w:rFonts w:ascii="Montserrat" w:hAnsi="Montserrat"/>
                        <w:sz w:val="28"/>
                        <w:szCs w:val="28"/>
                      </w:rPr>
                    </w:pPr>
                    <w:r>
                      <w:rPr>
                        <w:rFonts w:ascii="Montserrat" w:hAnsi="Montserrat"/>
                        <w:sz w:val="28"/>
                        <w:szCs w:val="28"/>
                      </w:rPr>
                      <w:t>Liverpool, UK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  <w:r w:rsidR="00F65BF5">
      <w:rPr>
        <w:noProof/>
        <w:lang w:val="en-GB"/>
      </w:rPr>
      <w:drawing>
        <wp:anchor distT="0" distB="0" distL="114300" distR="114300" simplePos="0" relativeHeight="251662336" behindDoc="1" locked="0" layoutInCell="1" allowOverlap="1" wp14:anchorId="57333715" wp14:editId="3C860B13">
          <wp:simplePos x="0" y="0"/>
          <wp:positionH relativeFrom="margin">
            <wp:posOffset>222250</wp:posOffset>
          </wp:positionH>
          <wp:positionV relativeFrom="paragraph">
            <wp:posOffset>-367665</wp:posOffset>
          </wp:positionV>
          <wp:extent cx="1545954" cy="1435100"/>
          <wp:effectExtent l="0" t="0" r="0" b="0"/>
          <wp:wrapNone/>
          <wp:docPr id="8" name="Picture 8" descr="A logo with a snowflak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snowflake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5954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533499501">
    <w:abstractNumId w:val="7"/>
  </w:num>
  <w:num w:numId="2" w16cid:durableId="648633447">
    <w:abstractNumId w:val="6"/>
  </w:num>
  <w:num w:numId="3" w16cid:durableId="2082214962">
    <w:abstractNumId w:val="5"/>
  </w:num>
  <w:num w:numId="4" w16cid:durableId="299573972">
    <w:abstractNumId w:val="4"/>
  </w:num>
  <w:num w:numId="5" w16cid:durableId="932787901">
    <w:abstractNumId w:val="3"/>
  </w:num>
  <w:num w:numId="6" w16cid:durableId="65687502">
    <w:abstractNumId w:val="2"/>
  </w:num>
  <w:num w:numId="7" w16cid:durableId="212474468">
    <w:abstractNumId w:val="1"/>
  </w:num>
  <w:num w:numId="8" w16cid:durableId="172033959">
    <w:abstractNumId w:val="0"/>
  </w:num>
  <w:num w:numId="9" w16cid:durableId="642008090">
    <w:abstractNumId w:val="9"/>
  </w:num>
  <w:num w:numId="10" w16cid:durableId="1640646486">
    <w:abstractNumId w:val="8"/>
  </w:num>
  <w:num w:numId="11" w16cid:durableId="2105494623">
    <w:abstractNumId w:val="10"/>
  </w:num>
  <w:num w:numId="12" w16cid:durableId="4387549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BF5"/>
    <w:rsid w:val="0000418E"/>
    <w:rsid w:val="00010DB4"/>
    <w:rsid w:val="00015440"/>
    <w:rsid w:val="00016839"/>
    <w:rsid w:val="000172E0"/>
    <w:rsid w:val="00042360"/>
    <w:rsid w:val="00042FB3"/>
    <w:rsid w:val="00052870"/>
    <w:rsid w:val="00055973"/>
    <w:rsid w:val="00057671"/>
    <w:rsid w:val="00066754"/>
    <w:rsid w:val="00084752"/>
    <w:rsid w:val="00086540"/>
    <w:rsid w:val="000A2384"/>
    <w:rsid w:val="000A324B"/>
    <w:rsid w:val="000A6C1C"/>
    <w:rsid w:val="000B379C"/>
    <w:rsid w:val="000D445D"/>
    <w:rsid w:val="000D479D"/>
    <w:rsid w:val="000E7D91"/>
    <w:rsid w:val="000F4987"/>
    <w:rsid w:val="000F65EC"/>
    <w:rsid w:val="00103670"/>
    <w:rsid w:val="0011573E"/>
    <w:rsid w:val="0012634B"/>
    <w:rsid w:val="001269DE"/>
    <w:rsid w:val="00140DAE"/>
    <w:rsid w:val="001426D4"/>
    <w:rsid w:val="0015180F"/>
    <w:rsid w:val="001746FC"/>
    <w:rsid w:val="00184D56"/>
    <w:rsid w:val="00191A2C"/>
    <w:rsid w:val="00193653"/>
    <w:rsid w:val="001C329C"/>
    <w:rsid w:val="001D15D7"/>
    <w:rsid w:val="001E286F"/>
    <w:rsid w:val="001E7C5E"/>
    <w:rsid w:val="001E7D29"/>
    <w:rsid w:val="001F4EDE"/>
    <w:rsid w:val="00227312"/>
    <w:rsid w:val="002404F5"/>
    <w:rsid w:val="00260A8C"/>
    <w:rsid w:val="00270D66"/>
    <w:rsid w:val="00275260"/>
    <w:rsid w:val="00276FA1"/>
    <w:rsid w:val="00285B87"/>
    <w:rsid w:val="00291B4A"/>
    <w:rsid w:val="002B6E40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1738A"/>
    <w:rsid w:val="004203B0"/>
    <w:rsid w:val="004215E1"/>
    <w:rsid w:val="004230D9"/>
    <w:rsid w:val="00450670"/>
    <w:rsid w:val="004724BD"/>
    <w:rsid w:val="00477352"/>
    <w:rsid w:val="0048124E"/>
    <w:rsid w:val="00491C23"/>
    <w:rsid w:val="004B5C09"/>
    <w:rsid w:val="004D6215"/>
    <w:rsid w:val="004E227E"/>
    <w:rsid w:val="004F62A7"/>
    <w:rsid w:val="00500DD1"/>
    <w:rsid w:val="005170B2"/>
    <w:rsid w:val="00521AE3"/>
    <w:rsid w:val="00530684"/>
    <w:rsid w:val="00535B54"/>
    <w:rsid w:val="00554276"/>
    <w:rsid w:val="0055512D"/>
    <w:rsid w:val="00564D17"/>
    <w:rsid w:val="00567050"/>
    <w:rsid w:val="00570173"/>
    <w:rsid w:val="00590B21"/>
    <w:rsid w:val="005D3902"/>
    <w:rsid w:val="005D797B"/>
    <w:rsid w:val="005E0ED9"/>
    <w:rsid w:val="00613B87"/>
    <w:rsid w:val="00616B41"/>
    <w:rsid w:val="00620939"/>
    <w:rsid w:val="00620AE8"/>
    <w:rsid w:val="00637911"/>
    <w:rsid w:val="0064628C"/>
    <w:rsid w:val="0065214E"/>
    <w:rsid w:val="00655EE2"/>
    <w:rsid w:val="00662CF4"/>
    <w:rsid w:val="0066485E"/>
    <w:rsid w:val="00667547"/>
    <w:rsid w:val="006771EF"/>
    <w:rsid w:val="00680296"/>
    <w:rsid w:val="006853BC"/>
    <w:rsid w:val="00686E45"/>
    <w:rsid w:val="00687389"/>
    <w:rsid w:val="0069042F"/>
    <w:rsid w:val="006928C1"/>
    <w:rsid w:val="006966F9"/>
    <w:rsid w:val="006B74AA"/>
    <w:rsid w:val="006D5463"/>
    <w:rsid w:val="006E015E"/>
    <w:rsid w:val="006E7A24"/>
    <w:rsid w:val="006F03D4"/>
    <w:rsid w:val="006F3ADF"/>
    <w:rsid w:val="006F6B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672"/>
    <w:rsid w:val="007B2549"/>
    <w:rsid w:val="007B315E"/>
    <w:rsid w:val="007C52B8"/>
    <w:rsid w:val="007D5836"/>
    <w:rsid w:val="007F1E7F"/>
    <w:rsid w:val="007F34A4"/>
    <w:rsid w:val="00807E6B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A12AC"/>
    <w:rsid w:val="008D43E9"/>
    <w:rsid w:val="008E3C0E"/>
    <w:rsid w:val="008E421A"/>
    <w:rsid w:val="008E476B"/>
    <w:rsid w:val="008F0F63"/>
    <w:rsid w:val="00916E16"/>
    <w:rsid w:val="00922A60"/>
    <w:rsid w:val="00927C63"/>
    <w:rsid w:val="00932F50"/>
    <w:rsid w:val="0094637B"/>
    <w:rsid w:val="00955A78"/>
    <w:rsid w:val="009921B8"/>
    <w:rsid w:val="0099515C"/>
    <w:rsid w:val="009A6621"/>
    <w:rsid w:val="009D109B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6773"/>
    <w:rsid w:val="00A37F9E"/>
    <w:rsid w:val="00A40085"/>
    <w:rsid w:val="00A47DF6"/>
    <w:rsid w:val="00A552D3"/>
    <w:rsid w:val="00A60B94"/>
    <w:rsid w:val="00A60E11"/>
    <w:rsid w:val="00A637D7"/>
    <w:rsid w:val="00A63D35"/>
    <w:rsid w:val="00A72927"/>
    <w:rsid w:val="00A9231C"/>
    <w:rsid w:val="00A976C2"/>
    <w:rsid w:val="00AA2532"/>
    <w:rsid w:val="00AA4BFA"/>
    <w:rsid w:val="00AA702D"/>
    <w:rsid w:val="00AD20D7"/>
    <w:rsid w:val="00AE1F88"/>
    <w:rsid w:val="00AE20AD"/>
    <w:rsid w:val="00AE361F"/>
    <w:rsid w:val="00AE5370"/>
    <w:rsid w:val="00AF1A52"/>
    <w:rsid w:val="00AF2F8B"/>
    <w:rsid w:val="00B0508C"/>
    <w:rsid w:val="00B122D3"/>
    <w:rsid w:val="00B13622"/>
    <w:rsid w:val="00B247A9"/>
    <w:rsid w:val="00B267A0"/>
    <w:rsid w:val="00B30368"/>
    <w:rsid w:val="00B435B5"/>
    <w:rsid w:val="00B565D8"/>
    <w:rsid w:val="00B5779A"/>
    <w:rsid w:val="00B63E8A"/>
    <w:rsid w:val="00B64D24"/>
    <w:rsid w:val="00B7147D"/>
    <w:rsid w:val="00B73DF2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116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41C6"/>
    <w:rsid w:val="00C74BA9"/>
    <w:rsid w:val="00C7624A"/>
    <w:rsid w:val="00C8234D"/>
    <w:rsid w:val="00CA18E8"/>
    <w:rsid w:val="00CC4428"/>
    <w:rsid w:val="00CD4CE6"/>
    <w:rsid w:val="00CE5A5C"/>
    <w:rsid w:val="00D03881"/>
    <w:rsid w:val="00D040BB"/>
    <w:rsid w:val="00D31AB7"/>
    <w:rsid w:val="00D45BD7"/>
    <w:rsid w:val="00D50D23"/>
    <w:rsid w:val="00D512BB"/>
    <w:rsid w:val="00D53571"/>
    <w:rsid w:val="00D7068F"/>
    <w:rsid w:val="00D74ED2"/>
    <w:rsid w:val="00D87431"/>
    <w:rsid w:val="00DA3B1A"/>
    <w:rsid w:val="00DB7FCB"/>
    <w:rsid w:val="00DC6078"/>
    <w:rsid w:val="00DC79AD"/>
    <w:rsid w:val="00DD2075"/>
    <w:rsid w:val="00DD5274"/>
    <w:rsid w:val="00DD73B4"/>
    <w:rsid w:val="00DE01D4"/>
    <w:rsid w:val="00DE1009"/>
    <w:rsid w:val="00DE4085"/>
    <w:rsid w:val="00DF2868"/>
    <w:rsid w:val="00DF7B22"/>
    <w:rsid w:val="00E14F35"/>
    <w:rsid w:val="00E557A0"/>
    <w:rsid w:val="00E65789"/>
    <w:rsid w:val="00E70676"/>
    <w:rsid w:val="00E93D03"/>
    <w:rsid w:val="00EA1C97"/>
    <w:rsid w:val="00EA2FA2"/>
    <w:rsid w:val="00EA4FF1"/>
    <w:rsid w:val="00EB0C6A"/>
    <w:rsid w:val="00EF6435"/>
    <w:rsid w:val="00F10F6B"/>
    <w:rsid w:val="00F13922"/>
    <w:rsid w:val="00F23697"/>
    <w:rsid w:val="00F36BB7"/>
    <w:rsid w:val="00F42DD0"/>
    <w:rsid w:val="00F65BF5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927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881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D03881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D03881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D0388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D03881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D03881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D03881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D03881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D03881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D03881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D03881"/>
    <w:pPr>
      <w:numPr>
        <w:numId w:val="9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D03881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D0388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0388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881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D03881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881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D0388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881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881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881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88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88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D0388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0388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D0388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0388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03881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03881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D03881"/>
    <w:rPr>
      <w:rFonts w:ascii="Calibri" w:hAnsi="Calibri" w:cs="Calibri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D0388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03881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0388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03881"/>
    <w:rPr>
      <w:rFonts w:ascii="Calibri" w:hAnsi="Calibri" w:cs="Calibri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0388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03881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03881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D0388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0388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03881"/>
  </w:style>
  <w:style w:type="paragraph" w:styleId="TOC1">
    <w:name w:val="toc 1"/>
    <w:basedOn w:val="Normal"/>
    <w:next w:val="Normal"/>
    <w:autoRedefine/>
    <w:uiPriority w:val="39"/>
    <w:semiHidden/>
    <w:unhideWhenUsed/>
    <w:rsid w:val="00D03881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03881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D03881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D03881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D03881"/>
  </w:style>
  <w:style w:type="character" w:customStyle="1" w:styleId="BodyTextChar">
    <w:name w:val="Body Text Char"/>
    <w:basedOn w:val="DefaultParagraphFont"/>
    <w:link w:val="BodyText"/>
    <w:uiPriority w:val="99"/>
    <w:semiHidden/>
    <w:rsid w:val="00D03881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0388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03881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03881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03881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03881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03881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88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881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881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0388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03881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388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3881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038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D0388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3881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388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3881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03881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03881"/>
    <w:rPr>
      <w:rFonts w:ascii="Calibri" w:hAnsi="Calibri"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0388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0388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388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3881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D03881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03881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D038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03881"/>
    <w:rPr>
      <w:rFonts w:ascii="Consolas" w:hAnsi="Consolas" w:cs="Calibri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038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03881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0388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03881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0388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03881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0388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03881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038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03881"/>
    <w:rPr>
      <w:rFonts w:ascii="Calibri" w:hAnsi="Calibri" w:cs="Calibri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D03881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D03881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D03881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D03881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D03881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0388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03881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0388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03881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0388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03881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388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3881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D0388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03881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0388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03881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D03881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038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D0388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0388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0388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0388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03881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0388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0388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0388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0388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0388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0388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0388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0388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03881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D03881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03881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03881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D0388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D03881"/>
  </w:style>
  <w:style w:type="paragraph" w:styleId="NormalIndent">
    <w:name w:val="Normal Indent"/>
    <w:basedOn w:val="Normal"/>
    <w:uiPriority w:val="99"/>
    <w:semiHidden/>
    <w:unhideWhenUsed/>
    <w:rsid w:val="00D03881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D038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038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038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038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038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038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038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038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038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038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038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038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038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038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D03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038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038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038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038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038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038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038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038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038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038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03881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0388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038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038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038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038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03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038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038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038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03881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0388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0388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0388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0388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0388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0388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03881"/>
    <w:pPr>
      <w:spacing w:after="100"/>
      <w:ind w:left="1680"/>
    </w:pPr>
  </w:style>
  <w:style w:type="paragraph" w:customStyle="1" w:styleId="Attendees">
    <w:name w:val="Attendees"/>
    <w:basedOn w:val="Normal"/>
    <w:qFormat/>
    <w:rsid w:val="00D03881"/>
    <w:pPr>
      <w:spacing w:before="0" w:after="480" w:line="274" w:lineRule="auto"/>
      <w:ind w:left="0"/>
      <w:jc w:val="center"/>
    </w:pPr>
    <w:rPr>
      <w:sz w:val="22"/>
    </w:rPr>
  </w:style>
  <w:style w:type="character" w:styleId="Mention">
    <w:name w:val="Mention"/>
    <w:basedOn w:val="DefaultParagraphFont"/>
    <w:uiPriority w:val="99"/>
    <w:semiHidden/>
    <w:unhideWhenUsed/>
    <w:rsid w:val="00D03881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DefaultParagraphFont"/>
    <w:uiPriority w:val="99"/>
    <w:semiHidden/>
    <w:unhideWhenUsed/>
    <w:rsid w:val="00D03881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10"/>
    <w:semiHidden/>
    <w:unhideWhenUsed/>
    <w:qFormat/>
    <w:rsid w:val="00D03881"/>
  </w:style>
  <w:style w:type="character" w:customStyle="1" w:styleId="DateChar">
    <w:name w:val="Date Char"/>
    <w:basedOn w:val="DefaultParagraphFont"/>
    <w:link w:val="Date"/>
    <w:uiPriority w:val="10"/>
    <w:semiHidden/>
    <w:rsid w:val="00D03881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D03881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03881"/>
    <w:rPr>
      <w:rFonts w:ascii="Calibri" w:hAnsi="Calibri" w:cs="Calibri"/>
      <w:color w:val="605E5C"/>
      <w:shd w:val="clear" w:color="auto" w:fill="E1DFDD"/>
    </w:rPr>
  </w:style>
  <w:style w:type="paragraph" w:customStyle="1" w:styleId="paragraph">
    <w:name w:val="paragraph"/>
    <w:basedOn w:val="Normal"/>
    <w:rsid w:val="00B267A0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B267A0"/>
  </w:style>
  <w:style w:type="character" w:customStyle="1" w:styleId="eop">
    <w:name w:val="eop"/>
    <w:basedOn w:val="DefaultParagraphFont"/>
    <w:rsid w:val="00B2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88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8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5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9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75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9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3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2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3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4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8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7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0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6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6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9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8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4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5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86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99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1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4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71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55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4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65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7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8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7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5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4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4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6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7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7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0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4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4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yperlink" Target="mailto:monika.patriarchea@grayling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book.passkey.com/go/CCL202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Rizzo\AppData\Roaming\Microsoft\Templates\Blue%20spheres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9C21E6-D9C2-48C9-B861-A2D17BD719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2023-06-08T10:29:00Z</dcterms:created>
  <dcterms:modified xsi:type="dcterms:W3CDTF">2023-06-08T10:36:00Z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